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8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1"/>
        <w:gridCol w:w="158"/>
        <w:gridCol w:w="941"/>
        <w:gridCol w:w="86"/>
        <w:gridCol w:w="187"/>
        <w:gridCol w:w="1084"/>
        <w:gridCol w:w="793"/>
        <w:gridCol w:w="569"/>
        <w:gridCol w:w="79"/>
        <w:gridCol w:w="252"/>
        <w:gridCol w:w="1350"/>
        <w:gridCol w:w="480"/>
        <w:gridCol w:w="486"/>
        <w:gridCol w:w="150"/>
        <w:gridCol w:w="684"/>
        <w:gridCol w:w="303"/>
        <w:gridCol w:w="10"/>
        <w:gridCol w:w="1624"/>
      </w:tblGrid>
      <w:tr w:rsidR="007651F9" w:rsidRPr="007336DB" w14:paraId="57EB7A18" w14:textId="77777777" w:rsidTr="00A06410">
        <w:trPr>
          <w:trHeight w:val="631"/>
          <w:tblHeader/>
        </w:trPr>
        <w:tc>
          <w:tcPr>
            <w:tcW w:w="10847" w:type="dxa"/>
            <w:gridSpan w:val="18"/>
            <w:shd w:val="clear" w:color="auto" w:fill="BFBFBF" w:themeFill="background1" w:themeFillShade="BF"/>
            <w:vAlign w:val="center"/>
          </w:tcPr>
          <w:p w14:paraId="69D2D2BD" w14:textId="4FE5B126" w:rsidR="007651F9" w:rsidRPr="007336DB" w:rsidRDefault="00965833" w:rsidP="00965833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Washington Certified Burner</w:t>
            </w:r>
            <w:r w:rsidR="00571BE4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</w:t>
            </w:r>
            <w:r w:rsidR="005C46EA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Broadcast</w:t>
            </w:r>
            <w:r w:rsidR="007651F9" w:rsidRPr="007336DB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 xml:space="preserve"> Burn Plan</w:t>
            </w:r>
          </w:p>
        </w:tc>
      </w:tr>
      <w:tr w:rsidR="006A6949" w:rsidRPr="007336DB" w14:paraId="5FB40E04" w14:textId="77777777" w:rsidTr="00A06410">
        <w:trPr>
          <w:cantSplit/>
          <w:trHeight w:val="365"/>
        </w:trPr>
        <w:tc>
          <w:tcPr>
            <w:tcW w:w="2983" w:type="dxa"/>
            <w:gridSpan w:val="5"/>
            <w:shd w:val="clear" w:color="auto" w:fill="D9D9D9" w:themeFill="background1" w:themeFillShade="D9"/>
            <w:vAlign w:val="center"/>
          </w:tcPr>
          <w:p w14:paraId="4AE4F220" w14:textId="494A047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Landowner Name and Address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1084" w:type="dxa"/>
            <w:shd w:val="clear" w:color="auto" w:fill="D9D9D9" w:themeFill="background1" w:themeFillShade="D9"/>
            <w:vAlign w:val="center"/>
          </w:tcPr>
          <w:p w14:paraId="4C2995E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Township</w:t>
            </w:r>
          </w:p>
        </w:tc>
        <w:tc>
          <w:tcPr>
            <w:tcW w:w="793" w:type="dxa"/>
            <w:shd w:val="clear" w:color="auto" w:fill="D9D9D9" w:themeFill="background1" w:themeFillShade="D9"/>
            <w:vAlign w:val="center"/>
          </w:tcPr>
          <w:p w14:paraId="7268CEC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Range</w:t>
            </w:r>
          </w:p>
        </w:tc>
        <w:tc>
          <w:tcPr>
            <w:tcW w:w="900" w:type="dxa"/>
            <w:gridSpan w:val="3"/>
            <w:shd w:val="clear" w:color="auto" w:fill="D9D9D9" w:themeFill="background1" w:themeFillShade="D9"/>
            <w:vAlign w:val="center"/>
          </w:tcPr>
          <w:p w14:paraId="39D19EE8" w14:textId="4797E87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Section</w:t>
            </w:r>
          </w:p>
        </w:tc>
        <w:tc>
          <w:tcPr>
            <w:tcW w:w="1350" w:type="dxa"/>
            <w:shd w:val="clear" w:color="auto" w:fill="D9D9D9" w:themeFill="background1" w:themeFillShade="D9"/>
            <w:vAlign w:val="center"/>
          </w:tcPr>
          <w:p w14:paraId="39C9F270" w14:textId="4405BD2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County</w:t>
            </w:r>
          </w:p>
        </w:tc>
        <w:tc>
          <w:tcPr>
            <w:tcW w:w="1800" w:type="dxa"/>
            <w:gridSpan w:val="4"/>
            <w:shd w:val="clear" w:color="auto" w:fill="D9D9D9" w:themeFill="background1" w:themeFillShade="D9"/>
            <w:vAlign w:val="center"/>
          </w:tcPr>
          <w:p w14:paraId="305FA9C9" w14:textId="77777777" w:rsidR="006A6949" w:rsidRDefault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Lat/Long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  <w:p w14:paraId="6FFCD5CD" w14:textId="7D0A5713" w:rsidR="00CD374D" w:rsidRPr="007336DB" w:rsidRDefault="006A6949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(</w:t>
            </w:r>
            <w:r w:rsidR="00CD374D">
              <w:rPr>
                <w:rFonts w:asciiTheme="minorHAnsi" w:hAnsiTheme="minorHAnsi" w:cstheme="minorHAnsi"/>
                <w:b/>
                <w:bCs/>
              </w:rPr>
              <w:t>Decimal</w:t>
            </w:r>
            <w:r>
              <w:rPr>
                <w:rFonts w:asciiTheme="minorHAnsi" w:hAnsiTheme="minorHAnsi" w:cstheme="minorHAnsi"/>
                <w:b/>
                <w:bCs/>
              </w:rPr>
              <w:t>/</w:t>
            </w:r>
            <w:r w:rsidR="00414461">
              <w:rPr>
                <w:rFonts w:asciiTheme="minorHAnsi" w:hAnsiTheme="minorHAnsi" w:cstheme="minorHAnsi"/>
                <w:b/>
                <w:bCs/>
              </w:rPr>
              <w:t>Degrees</w:t>
            </w:r>
            <w:r w:rsidR="00CD374D">
              <w:rPr>
                <w:rFonts w:asciiTheme="minorHAnsi" w:hAnsiTheme="minorHAnsi" w:cstheme="minorHAnsi"/>
                <w:b/>
                <w:bCs/>
              </w:rPr>
              <w:t>)</w:t>
            </w:r>
          </w:p>
        </w:tc>
        <w:tc>
          <w:tcPr>
            <w:tcW w:w="1937" w:type="dxa"/>
            <w:gridSpan w:val="3"/>
            <w:shd w:val="clear" w:color="auto" w:fill="D9D9D9" w:themeFill="background1" w:themeFillShade="D9"/>
            <w:vAlign w:val="center"/>
          </w:tcPr>
          <w:p w14:paraId="13668975" w14:textId="04ED781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Unit Name</w:t>
            </w:r>
          </w:p>
        </w:tc>
      </w:tr>
      <w:tr w:rsidR="006A6949" w:rsidRPr="007336DB" w14:paraId="57BC09D7" w14:textId="77777777" w:rsidTr="00A06410">
        <w:trPr>
          <w:cantSplit/>
          <w:trHeight w:val="714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750399EC" w14:textId="77777777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084" w:type="dxa"/>
            <w:shd w:val="clear" w:color="auto" w:fill="FFFFFF" w:themeFill="background1"/>
            <w:vAlign w:val="center"/>
          </w:tcPr>
          <w:p w14:paraId="2634DBC9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793" w:type="dxa"/>
            <w:shd w:val="clear" w:color="auto" w:fill="FFFFFF" w:themeFill="background1"/>
            <w:vAlign w:val="center"/>
          </w:tcPr>
          <w:p w14:paraId="54E07AF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900" w:type="dxa"/>
            <w:gridSpan w:val="3"/>
            <w:shd w:val="clear" w:color="auto" w:fill="FFFFFF" w:themeFill="background1"/>
            <w:vAlign w:val="center"/>
          </w:tcPr>
          <w:p w14:paraId="42DA6AD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50417F6A" w14:textId="48ED3943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800" w:type="dxa"/>
            <w:gridSpan w:val="4"/>
            <w:shd w:val="clear" w:color="auto" w:fill="FFFFFF" w:themeFill="background1"/>
            <w:vAlign w:val="center"/>
          </w:tcPr>
          <w:p w14:paraId="42109B49" w14:textId="77777777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937" w:type="dxa"/>
            <w:gridSpan w:val="3"/>
            <w:shd w:val="clear" w:color="auto" w:fill="FFFFFF" w:themeFill="background1"/>
            <w:vAlign w:val="center"/>
          </w:tcPr>
          <w:p w14:paraId="7BC1E005" w14:textId="5197A7E3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5B2BC8D0" w14:textId="77777777" w:rsidTr="00A06410">
        <w:trPr>
          <w:trHeight w:val="411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30969C7" w14:textId="77777777" w:rsidR="00CD374D" w:rsidRPr="007336DB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SIGNATURES</w:t>
            </w:r>
          </w:p>
        </w:tc>
      </w:tr>
      <w:tr w:rsidR="00CD374D" w:rsidRPr="007336DB" w14:paraId="554686DE" w14:textId="77777777" w:rsidTr="00A06410">
        <w:trPr>
          <w:trHeight w:val="439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39C3C561" w14:textId="77777777" w:rsidR="00CD374D" w:rsidRPr="00A06410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Preparer(s):</w:t>
            </w:r>
          </w:p>
        </w:tc>
        <w:tc>
          <w:tcPr>
            <w:tcW w:w="5366" w:type="dxa"/>
            <w:gridSpan w:val="10"/>
            <w:vAlign w:val="center"/>
          </w:tcPr>
          <w:p w14:paraId="2677F0B5" w14:textId="77777777" w:rsidR="00CD374D" w:rsidRPr="00A06410" w:rsidRDefault="00CD374D" w:rsidP="00211F9F">
            <w:pPr>
              <w:pStyle w:val="FootnoteText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625A1AC1" w14:textId="77777777" w:rsidR="00CD374D" w:rsidRPr="00A06410" w:rsidRDefault="00CD374D" w:rsidP="00211F9F">
            <w:pPr>
              <w:pStyle w:val="FootnoteText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35C15780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540BC02D" w14:textId="77777777" w:rsidTr="00A06410">
        <w:trPr>
          <w:cantSplit/>
          <w:trHeight w:val="448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0DB0C36D" w14:textId="4D738EB8" w:rsidR="00CD374D" w:rsidRPr="00A06410" w:rsidRDefault="00965833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Reviewer(s)</w:t>
            </w:r>
            <w:r w:rsidR="00CD374D"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:</w:t>
            </w:r>
          </w:p>
        </w:tc>
        <w:tc>
          <w:tcPr>
            <w:tcW w:w="5366" w:type="dxa"/>
            <w:gridSpan w:val="10"/>
            <w:vAlign w:val="center"/>
          </w:tcPr>
          <w:p w14:paraId="5145D8BB" w14:textId="77777777" w:rsidR="00CD374D" w:rsidRPr="00A06410" w:rsidRDefault="00CD374D" w:rsidP="00211F9F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7F98573F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  <w:szCs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1257F983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287E0318" w14:textId="77777777" w:rsidTr="00A06410">
        <w:trPr>
          <w:cantSplit/>
          <w:trHeight w:val="549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61D850EB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</w:rPr>
              <w:t>Landowner(s):</w:t>
            </w:r>
          </w:p>
        </w:tc>
        <w:tc>
          <w:tcPr>
            <w:tcW w:w="5366" w:type="dxa"/>
            <w:gridSpan w:val="10"/>
            <w:vAlign w:val="center"/>
          </w:tcPr>
          <w:p w14:paraId="42A527A7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147" w:type="dxa"/>
            <w:gridSpan w:val="4"/>
            <w:shd w:val="clear" w:color="auto" w:fill="D9D9D9" w:themeFill="background1" w:themeFillShade="D9"/>
            <w:vAlign w:val="center"/>
          </w:tcPr>
          <w:p w14:paraId="54EF1B2B" w14:textId="77777777" w:rsidR="00CD374D" w:rsidRPr="00A06410" w:rsidRDefault="00CD374D" w:rsidP="00211F9F">
            <w:pPr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A06410">
              <w:rPr>
                <w:rFonts w:asciiTheme="minorHAnsi" w:hAnsiTheme="minorHAnsi" w:cstheme="minorHAnsi"/>
                <w:bCs/>
                <w:sz w:val="22"/>
              </w:rPr>
              <w:t>Date:</w:t>
            </w:r>
          </w:p>
        </w:tc>
        <w:tc>
          <w:tcPr>
            <w:tcW w:w="1624" w:type="dxa"/>
            <w:vAlign w:val="center"/>
          </w:tcPr>
          <w:p w14:paraId="73F210DE" w14:textId="77777777" w:rsidR="00CD374D" w:rsidRPr="007336DB" w:rsidRDefault="00CD374D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6306CE0A" w14:textId="77777777" w:rsidTr="00A06410">
        <w:trPr>
          <w:trHeight w:val="457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6F6A7B3D" w14:textId="12CDBEB1" w:rsidR="00CD374D" w:rsidRPr="007336DB" w:rsidRDefault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SMOKE </w:t>
            </w:r>
            <w:r w:rsidR="00965833">
              <w:rPr>
                <w:rFonts w:asciiTheme="minorHAnsi" w:hAnsiTheme="minorHAnsi" w:cstheme="minorHAnsi"/>
                <w:b/>
                <w:bCs/>
              </w:rPr>
              <w:t>APPROVAL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AND PERMITS</w:t>
            </w:r>
          </w:p>
        </w:tc>
      </w:tr>
      <w:tr w:rsidR="004B3FF5" w:rsidRPr="007336DB" w14:paraId="3E548F43" w14:textId="77777777" w:rsidTr="00A06410">
        <w:trPr>
          <w:trHeight w:val="457"/>
        </w:trPr>
        <w:tc>
          <w:tcPr>
            <w:tcW w:w="298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1B51A4" w14:textId="1ABAA65C" w:rsidR="00CD374D" w:rsidRPr="007336DB" w:rsidRDefault="00965833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>
              <w:rPr>
                <w:rFonts w:asciiTheme="minorHAnsi" w:hAnsiTheme="minorHAnsi" w:cstheme="minorBidi"/>
                <w:b/>
                <w:bCs/>
              </w:rPr>
              <w:t>Smoke Approval required</w:t>
            </w:r>
            <w:r w:rsidR="00C66D7A">
              <w:rPr>
                <w:rFonts w:asciiTheme="minorHAnsi" w:hAnsiTheme="minorHAnsi" w:cstheme="minorBidi"/>
                <w:b/>
                <w:bCs/>
              </w:rPr>
              <w:t>/</w:t>
            </w:r>
            <w:r w:rsidR="00076C8E">
              <w:rPr>
                <w:rFonts w:asciiTheme="minorHAnsi" w:hAnsiTheme="minorHAnsi" w:cstheme="minorBidi"/>
                <w:b/>
                <w:bCs/>
              </w:rPr>
              <w:t>inside Urban Growth Area (UGA)</w:t>
            </w:r>
          </w:p>
        </w:tc>
        <w:tc>
          <w:tcPr>
            <w:tcW w:w="2525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E17CBA9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  <w:tc>
          <w:tcPr>
            <w:tcW w:w="20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ECC605" w14:textId="707081D0" w:rsidR="00CD374D" w:rsidRPr="007336DB" w:rsidRDefault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7A04DBF7">
              <w:rPr>
                <w:rFonts w:asciiTheme="minorHAnsi" w:hAnsiTheme="minorHAnsi" w:cstheme="minorBidi"/>
                <w:b/>
                <w:bCs/>
              </w:rPr>
              <w:t>Burn</w:t>
            </w:r>
            <w:r>
              <w:rPr>
                <w:rFonts w:asciiTheme="minorHAnsi" w:hAnsiTheme="minorHAnsi" w:cstheme="minorBidi"/>
                <w:b/>
                <w:bCs/>
              </w:rPr>
              <w:t xml:space="preserve"> </w:t>
            </w:r>
            <w:r w:rsidRPr="7A04DBF7">
              <w:rPr>
                <w:rFonts w:asciiTheme="minorHAnsi" w:hAnsiTheme="minorHAnsi" w:cstheme="minorBidi"/>
                <w:b/>
                <w:bCs/>
              </w:rPr>
              <w:t>Permit</w:t>
            </w:r>
            <w:r>
              <w:rPr>
                <w:rFonts w:asciiTheme="minorHAnsi" w:hAnsiTheme="minorHAnsi" w:cstheme="minorBidi"/>
                <w:b/>
                <w:bCs/>
              </w:rPr>
              <w:t xml:space="preserve"> </w:t>
            </w:r>
            <w:r w:rsidR="00C64847">
              <w:rPr>
                <w:rFonts w:asciiTheme="minorHAnsi" w:hAnsiTheme="minorHAnsi" w:cstheme="minorBidi"/>
                <w:b/>
                <w:bCs/>
              </w:rPr>
              <w:t>(if required)</w:t>
            </w:r>
          </w:p>
        </w:tc>
        <w:tc>
          <w:tcPr>
            <w:tcW w:w="325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3758D6D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</w:tr>
      <w:tr w:rsidR="004B3FF5" w:rsidRPr="007336DB" w14:paraId="6AECA567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B63B391" w14:textId="55E50DD1" w:rsidR="004B3FF5" w:rsidRDefault="004B3FF5" w:rsidP="00CD374D">
            <w:pPr>
              <w:jc w:val="center"/>
              <w:rPr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NOTIFICATIONS</w:t>
            </w:r>
          </w:p>
        </w:tc>
      </w:tr>
      <w:tr w:rsidR="00CD374D" w14:paraId="100B93A0" w14:textId="77777777" w:rsidTr="00A06410">
        <w:trPr>
          <w:trHeight w:val="393"/>
        </w:trPr>
        <w:tc>
          <w:tcPr>
            <w:tcW w:w="5508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21B8AA" w14:textId="77777777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</w:p>
          <w:p w14:paraId="2BC8F15D" w14:textId="677C8F98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3576FCDB">
              <w:rPr>
                <w:rFonts w:asciiTheme="minorHAnsi" w:hAnsiTheme="minorHAnsi" w:cstheme="minorBidi"/>
                <w:b/>
                <w:bCs/>
              </w:rPr>
              <w:t>NEARBY LANDOWNERS AND NEIGHBORS</w:t>
            </w:r>
          </w:p>
          <w:p w14:paraId="56E0417E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  <w:tc>
          <w:tcPr>
            <w:tcW w:w="5339" w:type="dxa"/>
            <w:gridSpan w:val="9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3D6E44" w14:textId="77777777" w:rsidR="00CD374D" w:rsidRDefault="00CD374D" w:rsidP="00CD374D">
            <w:pPr>
              <w:jc w:val="center"/>
              <w:rPr>
                <w:rFonts w:asciiTheme="minorHAnsi" w:hAnsiTheme="minorHAnsi" w:cstheme="minorBidi"/>
                <w:b/>
                <w:bCs/>
              </w:rPr>
            </w:pPr>
            <w:r w:rsidRPr="3576FCDB">
              <w:rPr>
                <w:rFonts w:asciiTheme="minorHAnsi" w:hAnsiTheme="minorHAnsi" w:cstheme="minorBidi"/>
                <w:b/>
                <w:bCs/>
              </w:rPr>
              <w:t>REQUIRED CONTACTS</w:t>
            </w:r>
          </w:p>
          <w:p w14:paraId="73BC0B54" w14:textId="77777777" w:rsidR="00CD374D" w:rsidRDefault="00CD374D" w:rsidP="00CD374D">
            <w:pPr>
              <w:jc w:val="center"/>
              <w:rPr>
                <w:b/>
                <w:bCs/>
              </w:rPr>
            </w:pPr>
          </w:p>
        </w:tc>
      </w:tr>
      <w:tr w:rsidR="004B3FF5" w:rsidRPr="007336DB" w14:paraId="508A3656" w14:textId="77777777" w:rsidTr="00A06410">
        <w:trPr>
          <w:trHeight w:val="256"/>
        </w:trPr>
        <w:tc>
          <w:tcPr>
            <w:tcW w:w="2983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2B0937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Name</w:t>
            </w:r>
          </w:p>
        </w:tc>
        <w:tc>
          <w:tcPr>
            <w:tcW w:w="2525" w:type="dxa"/>
            <w:gridSpan w:val="4"/>
            <w:shd w:val="clear" w:color="auto" w:fill="D9D9D9" w:themeFill="background1" w:themeFillShade="D9"/>
            <w:vAlign w:val="center"/>
          </w:tcPr>
          <w:p w14:paraId="390D3D47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Contact Info</w:t>
            </w:r>
          </w:p>
        </w:tc>
        <w:tc>
          <w:tcPr>
            <w:tcW w:w="208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F48C68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Name</w:t>
            </w:r>
          </w:p>
        </w:tc>
        <w:tc>
          <w:tcPr>
            <w:tcW w:w="3257" w:type="dxa"/>
            <w:gridSpan w:val="6"/>
            <w:shd w:val="clear" w:color="auto" w:fill="D9D9D9" w:themeFill="background1" w:themeFillShade="D9"/>
            <w:vAlign w:val="center"/>
          </w:tcPr>
          <w:p w14:paraId="7FBB53C9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Contact Info</w:t>
            </w:r>
          </w:p>
        </w:tc>
      </w:tr>
      <w:tr w:rsidR="003140AD" w:rsidRPr="007336DB" w14:paraId="3EA042FA" w14:textId="77777777" w:rsidTr="00A06410">
        <w:trPr>
          <w:trHeight w:val="244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615365DF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5777F3AD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2FCC219E" w14:textId="27310432" w:rsidR="00CD374D" w:rsidRPr="00C80FB0" w:rsidRDefault="00965833" w:rsidP="00CD374D">
            <w:pPr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Washington DNR</w:t>
            </w:r>
          </w:p>
        </w:tc>
        <w:tc>
          <w:tcPr>
            <w:tcW w:w="3257" w:type="dxa"/>
            <w:gridSpan w:val="6"/>
            <w:vAlign w:val="center"/>
          </w:tcPr>
          <w:p w14:paraId="45328835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44304A64" w14:textId="77777777" w:rsidTr="00A06410">
        <w:trPr>
          <w:trHeight w:val="338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253655FA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308D138A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2F33660F" w14:textId="40DBED68" w:rsidR="00CD374D" w:rsidRPr="00C80FB0" w:rsidRDefault="00CD374D" w:rsidP="00CD374D">
            <w:pPr>
              <w:jc w:val="left"/>
              <w:rPr>
                <w:rFonts w:asciiTheme="minorHAnsi" w:hAnsiTheme="minorHAnsi" w:cstheme="minorHAnsi"/>
              </w:rPr>
            </w:pPr>
            <w:r w:rsidRPr="00C80FB0">
              <w:rPr>
                <w:rFonts w:asciiTheme="minorHAnsi" w:hAnsiTheme="minorHAnsi" w:cstheme="minorHAnsi"/>
              </w:rPr>
              <w:t>Rural/City/County Fire Department</w:t>
            </w:r>
            <w:r>
              <w:rPr>
                <w:rFonts w:asciiTheme="minorHAnsi" w:hAnsiTheme="minorHAnsi" w:cstheme="minorHAnsi"/>
              </w:rPr>
              <w:t>(s)</w:t>
            </w:r>
          </w:p>
        </w:tc>
        <w:tc>
          <w:tcPr>
            <w:tcW w:w="3257" w:type="dxa"/>
            <w:gridSpan w:val="6"/>
            <w:vAlign w:val="center"/>
          </w:tcPr>
          <w:p w14:paraId="61DF0784" w14:textId="77777777" w:rsidR="00CD374D" w:rsidRPr="007336DB" w:rsidRDefault="00CD374D" w:rsidP="00CD374D">
            <w:pPr>
              <w:pStyle w:val="FootnoteText"/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11A09CDB" w14:textId="77777777" w:rsidTr="00A06410">
        <w:trPr>
          <w:trHeight w:val="501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0BA2A656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79D3FA12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542D73A8" w14:textId="77777777" w:rsidR="00CD374D" w:rsidRPr="00C80FB0" w:rsidRDefault="00CD374D" w:rsidP="00CD374D">
            <w:pPr>
              <w:jc w:val="left"/>
              <w:rPr>
                <w:rFonts w:asciiTheme="minorHAnsi" w:hAnsiTheme="minorHAnsi" w:cstheme="minorHAnsi"/>
                <w:color w:val="333333"/>
              </w:rPr>
            </w:pPr>
            <w:r w:rsidRPr="00C80FB0">
              <w:rPr>
                <w:rFonts w:asciiTheme="minorHAnsi" w:eastAsia="Segoe UI" w:hAnsiTheme="minorHAnsi" w:cstheme="minorHAnsi"/>
                <w:color w:val="333333"/>
              </w:rPr>
              <w:t>911 Non-Emergency Dispatch</w:t>
            </w:r>
          </w:p>
        </w:tc>
        <w:tc>
          <w:tcPr>
            <w:tcW w:w="3257" w:type="dxa"/>
            <w:gridSpan w:val="6"/>
            <w:vAlign w:val="center"/>
          </w:tcPr>
          <w:p w14:paraId="6EBADC41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3140AD" w:rsidRPr="007336DB" w14:paraId="49031F6B" w14:textId="77777777" w:rsidTr="00A06410">
        <w:trPr>
          <w:trHeight w:val="489"/>
        </w:trPr>
        <w:tc>
          <w:tcPr>
            <w:tcW w:w="2983" w:type="dxa"/>
            <w:gridSpan w:val="5"/>
            <w:shd w:val="clear" w:color="auto" w:fill="FFFFFF" w:themeFill="background1"/>
            <w:vAlign w:val="center"/>
          </w:tcPr>
          <w:p w14:paraId="59AE3F1F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525" w:type="dxa"/>
            <w:gridSpan w:val="4"/>
            <w:vAlign w:val="center"/>
          </w:tcPr>
          <w:p w14:paraId="0CB85FA2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082" w:type="dxa"/>
            <w:gridSpan w:val="3"/>
            <w:shd w:val="clear" w:color="auto" w:fill="FFFFFF" w:themeFill="background1"/>
            <w:vAlign w:val="center"/>
          </w:tcPr>
          <w:p w14:paraId="18397563" w14:textId="1E7AC0EB" w:rsidR="00CD374D" w:rsidRPr="00CD6B7B" w:rsidRDefault="00965833" w:rsidP="00CD374D">
            <w:pPr>
              <w:jc w:val="left"/>
              <w:rPr>
                <w:rFonts w:asciiTheme="minorHAnsi" w:eastAsia="Segoe UI" w:hAnsiTheme="minorHAnsi" w:cstheme="minorHAnsi"/>
                <w:color w:val="333333"/>
              </w:rPr>
            </w:pPr>
            <w:r>
              <w:rPr>
                <w:rFonts w:asciiTheme="minorHAnsi" w:eastAsia="Segoe UI" w:hAnsiTheme="minorHAnsi" w:cstheme="minorHAnsi"/>
                <w:color w:val="333333"/>
              </w:rPr>
              <w:t>Regional/State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 xml:space="preserve"> Air Quality </w:t>
            </w:r>
            <w:r w:rsidR="00C64847">
              <w:rPr>
                <w:rFonts w:asciiTheme="minorHAnsi" w:eastAsia="Segoe UI" w:hAnsiTheme="minorHAnsi" w:cstheme="minorHAnsi"/>
                <w:color w:val="333333"/>
              </w:rPr>
              <w:t>(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>i</w:t>
            </w:r>
            <w:r w:rsidR="00CD374D">
              <w:rPr>
                <w:rFonts w:asciiTheme="minorHAnsi" w:eastAsia="Segoe UI" w:hAnsiTheme="minorHAnsi" w:cstheme="minorHAnsi"/>
                <w:color w:val="333333"/>
              </w:rPr>
              <w:t>f</w:t>
            </w:r>
            <w:r w:rsidR="00CD374D" w:rsidRPr="00CD6B7B">
              <w:rPr>
                <w:rFonts w:asciiTheme="minorHAnsi" w:eastAsia="Segoe UI" w:hAnsiTheme="minorHAnsi" w:cstheme="minorHAnsi"/>
                <w:color w:val="333333"/>
              </w:rPr>
              <w:t xml:space="preserve"> applicable</w:t>
            </w:r>
            <w:r w:rsidR="00C64847">
              <w:rPr>
                <w:rFonts w:asciiTheme="minorHAnsi" w:eastAsia="Segoe UI" w:hAnsiTheme="minorHAnsi" w:cstheme="minorHAnsi"/>
                <w:color w:val="333333"/>
              </w:rPr>
              <w:t>)</w:t>
            </w:r>
          </w:p>
        </w:tc>
        <w:tc>
          <w:tcPr>
            <w:tcW w:w="3257" w:type="dxa"/>
            <w:gridSpan w:val="6"/>
            <w:vAlign w:val="center"/>
          </w:tcPr>
          <w:p w14:paraId="6F591EE5" w14:textId="77777777" w:rsidR="00CD374D" w:rsidRPr="007336DB" w:rsidRDefault="00CD374D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7F38E66B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68D99BBF" w14:textId="77777777" w:rsidR="00CD374D" w:rsidRPr="007336DB" w:rsidRDefault="00CD374D" w:rsidP="00CD374D">
            <w:pPr>
              <w:pStyle w:val="Heading2"/>
              <w:rPr>
                <w:rFonts w:asciiTheme="minorHAnsi" w:hAnsiTheme="minorHAnsi" w:cstheme="minorHAnsi"/>
              </w:rPr>
            </w:pPr>
            <w:bookmarkStart w:id="0" w:name="_Hlk116570775"/>
            <w:r w:rsidRPr="007336DB">
              <w:rPr>
                <w:rFonts w:asciiTheme="minorHAnsi" w:hAnsiTheme="minorHAnsi" w:cstheme="minorHAnsi"/>
              </w:rPr>
              <w:t>BURN UNIT DESCRIPTION</w:t>
            </w:r>
          </w:p>
        </w:tc>
      </w:tr>
      <w:tr w:rsidR="00403314" w:rsidRPr="007336DB" w14:paraId="25AB8E33" w14:textId="77777777" w:rsidTr="00A06410">
        <w:trPr>
          <w:trHeight w:val="365"/>
        </w:trPr>
        <w:tc>
          <w:tcPr>
            <w:tcW w:w="4067" w:type="dxa"/>
            <w:gridSpan w:val="6"/>
            <w:shd w:val="clear" w:color="auto" w:fill="D9D9D9" w:themeFill="background1" w:themeFillShade="D9"/>
            <w:vAlign w:val="center"/>
          </w:tcPr>
          <w:p w14:paraId="44EC96A0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Fuel Type (Slash, Brush, Grass, and/or Timber)</w:t>
            </w:r>
          </w:p>
        </w:tc>
        <w:tc>
          <w:tcPr>
            <w:tcW w:w="4159" w:type="dxa"/>
            <w:gridSpan w:val="8"/>
            <w:shd w:val="clear" w:color="auto" w:fill="D9D9D9" w:themeFill="background1" w:themeFillShade="D9"/>
            <w:vAlign w:val="center"/>
          </w:tcPr>
          <w:p w14:paraId="435B466D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Fuel Loading (tons/acre)</w:t>
            </w:r>
          </w:p>
        </w:tc>
        <w:tc>
          <w:tcPr>
            <w:tcW w:w="2621" w:type="dxa"/>
            <w:gridSpan w:val="4"/>
            <w:shd w:val="clear" w:color="auto" w:fill="D9D9D9" w:themeFill="background1" w:themeFillShade="D9"/>
            <w:vAlign w:val="center"/>
          </w:tcPr>
          <w:p w14:paraId="47F88FA5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 xml:space="preserve">Size of </w:t>
            </w:r>
            <w:r>
              <w:rPr>
                <w:rFonts w:asciiTheme="minorHAnsi" w:hAnsiTheme="minorHAnsi" w:cstheme="minorHAnsi"/>
                <w:b/>
                <w:bCs/>
              </w:rPr>
              <w:t>Unit</w:t>
            </w:r>
            <w:r w:rsidRPr="007336DB">
              <w:rPr>
                <w:rFonts w:asciiTheme="minorHAnsi" w:hAnsiTheme="minorHAnsi" w:cstheme="minorHAnsi"/>
                <w:b/>
                <w:bCs/>
              </w:rPr>
              <w:t xml:space="preserve"> (acres)</w:t>
            </w:r>
          </w:p>
        </w:tc>
      </w:tr>
      <w:tr w:rsidR="00403314" w:rsidRPr="007336DB" w14:paraId="179E7BE7" w14:textId="77777777" w:rsidTr="00A06410">
        <w:trPr>
          <w:trHeight w:val="457"/>
        </w:trPr>
        <w:tc>
          <w:tcPr>
            <w:tcW w:w="4067" w:type="dxa"/>
            <w:gridSpan w:val="6"/>
            <w:vAlign w:val="center"/>
          </w:tcPr>
          <w:p w14:paraId="417B0B86" w14:textId="77777777" w:rsidR="00403314" w:rsidRPr="007336DB" w:rsidRDefault="00403314" w:rsidP="00CD374D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4159" w:type="dxa"/>
            <w:gridSpan w:val="8"/>
            <w:vAlign w:val="center"/>
          </w:tcPr>
          <w:p w14:paraId="2875FB15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621" w:type="dxa"/>
            <w:gridSpan w:val="4"/>
            <w:vAlign w:val="center"/>
          </w:tcPr>
          <w:p w14:paraId="71CB1982" w14:textId="77777777" w:rsidR="00403314" w:rsidRPr="007336DB" w:rsidRDefault="00403314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76DF02F4" w14:textId="77777777" w:rsidTr="00A06410">
        <w:trPr>
          <w:trHeight w:val="851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4D57D0" w14:textId="6647A72C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FUELS AND VEGETATION DESCRIPTION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  <w:t>INSIDE</w:t>
            </w:r>
            <w:r w:rsidRPr="0049389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BURN UNIT:</w:t>
            </w:r>
          </w:p>
          <w:p w14:paraId="452E9982" w14:textId="40F3B417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050B271" w14:textId="708DE875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F1BB37D" w14:textId="73B99F31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31D1084" w14:textId="77777777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F9E1380" w14:textId="77777777" w:rsidR="003140AD" w:rsidRPr="007336DB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677ACE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7165E8AB" w14:textId="77777777" w:rsidTr="00A06410">
        <w:trPr>
          <w:trHeight w:val="1182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166B30" w14:textId="65E53ED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FUELS AND VEGETATION DESCRIPTION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  <w:u w:val="single"/>
              </w:rPr>
              <w:t>OUTSIDE</w:t>
            </w:r>
            <w:r w:rsidRPr="0049389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BURN UNIT:</w:t>
            </w:r>
          </w:p>
          <w:p w14:paraId="336F5968" w14:textId="51C5B542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8C793F2" w14:textId="39F42D4E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EAFE04" w14:textId="77777777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3E9A518" w14:textId="2C26FB19" w:rsidR="003140AD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E7BB530" w14:textId="77777777" w:rsidR="003140AD" w:rsidRPr="007336DB" w:rsidRDefault="003140A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F808B1F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BC61C5" w:rsidRPr="007336DB" w14:paraId="2864EF43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01FA0B5" w14:textId="77777777" w:rsidR="00BC61C5" w:rsidRPr="007336DB" w:rsidRDefault="00BC61C5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PRE-BURN PREPARATION</w:t>
            </w:r>
          </w:p>
        </w:tc>
      </w:tr>
      <w:tr w:rsidR="00BC61C5" w:rsidRPr="007336DB" w14:paraId="355E9C96" w14:textId="77777777" w:rsidTr="00A06410">
        <w:trPr>
          <w:trHeight w:val="1558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E7EFE7" w14:textId="0A00814D" w:rsidR="00E95002" w:rsidRDefault="00E95002" w:rsidP="00E95002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 xml:space="preserve">DESCRIPTION OF PRIMARY CONTROL LINES AND PREPARATIONS FOR USE: </w:t>
            </w:r>
          </w:p>
          <w:p w14:paraId="506D2589" w14:textId="77777777" w:rsidR="006D6B05" w:rsidRDefault="006D6B05" w:rsidP="00E95002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33B96F6" w14:textId="3A307008" w:rsidR="00BC61C5" w:rsidRPr="00E95002" w:rsidRDefault="00E95002" w:rsidP="00211F9F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E95002">
              <w:rPr>
                <w:rFonts w:asciiTheme="minorHAnsi" w:hAnsiTheme="minorHAnsi" w:cstheme="minorHAnsi"/>
                <w:b/>
                <w:bCs/>
                <w:sz w:val="20"/>
              </w:rPr>
              <w:t xml:space="preserve">LOCATION OF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AND CONFIRMATION OF ACCESS TO </w:t>
            </w:r>
            <w:r w:rsidRPr="00E95002">
              <w:rPr>
                <w:rFonts w:asciiTheme="minorHAnsi" w:hAnsiTheme="minorHAnsi" w:cstheme="minorHAnsi"/>
                <w:b/>
                <w:bCs/>
                <w:sz w:val="20"/>
              </w:rPr>
              <w:t>PRIMARY WATER SOURCES:</w:t>
            </w:r>
          </w:p>
          <w:p w14:paraId="601B28FE" w14:textId="77777777" w:rsidR="00BC61C5" w:rsidRDefault="00BC61C5" w:rsidP="00211F9F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62F084F" w14:textId="77777777" w:rsidR="00BC61C5" w:rsidRPr="007336DB" w:rsidRDefault="00BC61C5" w:rsidP="006D6B05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BC61C5" w:rsidRPr="007336DB" w14:paraId="45F86F61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E0F3DD" w14:textId="77777777" w:rsidR="00BC61C5" w:rsidRPr="007336DB" w:rsidRDefault="00BC61C5" w:rsidP="00211F9F">
            <w:pPr>
              <w:pStyle w:val="Heading2"/>
              <w:rPr>
                <w:rFonts w:asciiTheme="minorHAnsi" w:hAnsiTheme="minorHAnsi" w:cstheme="minorHAnsi"/>
              </w:rPr>
            </w:pPr>
            <w:r w:rsidRPr="007336DB">
              <w:rPr>
                <w:rFonts w:asciiTheme="minorHAnsi" w:hAnsiTheme="minorHAnsi" w:cstheme="minorHAnsi"/>
              </w:rPr>
              <w:br w:type="page"/>
            </w:r>
            <w:r>
              <w:rPr>
                <w:rFonts w:asciiTheme="minorHAnsi" w:hAnsiTheme="minorHAnsi" w:cstheme="minorHAnsi"/>
              </w:rPr>
              <w:t xml:space="preserve">MINIMUM </w:t>
            </w:r>
            <w:r w:rsidRPr="007336DB">
              <w:rPr>
                <w:rFonts w:asciiTheme="minorHAnsi" w:hAnsiTheme="minorHAnsi" w:cstheme="minorHAnsi"/>
              </w:rPr>
              <w:t>RESOURCES - PERSONNEL</w:t>
            </w:r>
          </w:p>
        </w:tc>
      </w:tr>
      <w:tr w:rsidR="00403314" w:rsidRPr="007336DB" w14:paraId="454FD1A9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D9D9D9" w:themeFill="background1" w:themeFillShade="D9"/>
            <w:vAlign w:val="center"/>
          </w:tcPr>
          <w:p w14:paraId="66D5AD15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Number Needed</w:t>
            </w:r>
          </w:p>
        </w:tc>
        <w:tc>
          <w:tcPr>
            <w:tcW w:w="2298" w:type="dxa"/>
            <w:gridSpan w:val="4"/>
            <w:shd w:val="clear" w:color="auto" w:fill="D9D9D9" w:themeFill="background1" w:themeFillShade="D9"/>
            <w:vAlign w:val="center"/>
          </w:tcPr>
          <w:p w14:paraId="2E5DFE75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Position</w:t>
            </w:r>
          </w:p>
        </w:tc>
        <w:tc>
          <w:tcPr>
            <w:tcW w:w="6780" w:type="dxa"/>
            <w:gridSpan w:val="12"/>
            <w:shd w:val="clear" w:color="auto" w:fill="D9D9D9" w:themeFill="background1" w:themeFillShade="D9"/>
            <w:vAlign w:val="center"/>
          </w:tcPr>
          <w:p w14:paraId="66F7A3B2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Description</w:t>
            </w:r>
          </w:p>
        </w:tc>
      </w:tr>
      <w:tr w:rsidR="00403314" w:rsidRPr="00CD6B7B" w14:paraId="4B4F3A46" w14:textId="77777777" w:rsidTr="00A06410">
        <w:trPr>
          <w:trHeight w:val="338"/>
        </w:trPr>
        <w:tc>
          <w:tcPr>
            <w:tcW w:w="1769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2B0CC0" w14:textId="77777777" w:rsidR="00BC61C5" w:rsidRPr="00CD6B7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D6B7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229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94D8BF" w14:textId="26A8A19D" w:rsidR="00BC61C5" w:rsidRPr="00CD6B7B" w:rsidRDefault="00965833" w:rsidP="00211F9F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Burn Boss</w:t>
            </w:r>
          </w:p>
        </w:tc>
        <w:tc>
          <w:tcPr>
            <w:tcW w:w="6780" w:type="dxa"/>
            <w:gridSpan w:val="12"/>
            <w:shd w:val="clear" w:color="auto" w:fill="D9D9D9" w:themeFill="background1" w:themeFillShade="D9"/>
            <w:vAlign w:val="center"/>
          </w:tcPr>
          <w:p w14:paraId="314BFDAA" w14:textId="2E4CBFE7" w:rsidR="00BC61C5" w:rsidRPr="00CD6B7B" w:rsidRDefault="00BC61C5" w:rsidP="00211F9F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403314" w:rsidRPr="00CD6B7B" w14:paraId="678C422B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397B6F44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4F684364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6DEE3C4D" w14:textId="77777777" w:rsidR="00BC61C5" w:rsidRPr="00CD6B7B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14:paraId="4AF224EA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0AD3508E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67C5FE66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31BD6C57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14:paraId="75C442B4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467F00A5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11489967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2931C7A1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403314" w:rsidRPr="007336DB" w14:paraId="783EAC66" w14:textId="77777777" w:rsidTr="00A06410">
        <w:trPr>
          <w:trHeight w:val="338"/>
        </w:trPr>
        <w:tc>
          <w:tcPr>
            <w:tcW w:w="1769" w:type="dxa"/>
            <w:gridSpan w:val="2"/>
            <w:shd w:val="clear" w:color="auto" w:fill="FFFFFF" w:themeFill="background1"/>
            <w:vAlign w:val="center"/>
          </w:tcPr>
          <w:p w14:paraId="053FDDB8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2298" w:type="dxa"/>
            <w:gridSpan w:val="4"/>
            <w:shd w:val="clear" w:color="auto" w:fill="FFFFFF" w:themeFill="background1"/>
            <w:vAlign w:val="center"/>
          </w:tcPr>
          <w:p w14:paraId="7E2985BA" w14:textId="77777777" w:rsidR="00BC61C5" w:rsidRPr="00CD6B7B" w:rsidRDefault="00BC61C5" w:rsidP="00211F9F">
            <w:pPr>
              <w:jc w:val="right"/>
              <w:rPr>
                <w:rFonts w:asciiTheme="minorHAnsi" w:hAnsiTheme="minorHAnsi" w:cstheme="minorHAnsi"/>
              </w:rPr>
            </w:pPr>
          </w:p>
        </w:tc>
        <w:tc>
          <w:tcPr>
            <w:tcW w:w="6780" w:type="dxa"/>
            <w:gridSpan w:val="12"/>
            <w:shd w:val="clear" w:color="auto" w:fill="FFFFFF" w:themeFill="background1"/>
            <w:vAlign w:val="center"/>
          </w:tcPr>
          <w:p w14:paraId="19FC1F04" w14:textId="77777777" w:rsidR="00BC61C5" w:rsidRPr="007336DB" w:rsidRDefault="00BC61C5" w:rsidP="00211F9F">
            <w:pPr>
              <w:jc w:val="left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BC61C5" w:rsidRPr="007336DB" w14:paraId="284D7358" w14:textId="77777777" w:rsidTr="00A06410">
        <w:trPr>
          <w:trHeight w:val="485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768BDFE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MINIMUM </w:t>
            </w:r>
            <w:r w:rsidRPr="007336DB">
              <w:rPr>
                <w:rFonts w:asciiTheme="minorHAnsi" w:hAnsiTheme="minorHAnsi" w:cstheme="minorHAnsi"/>
                <w:b/>
                <w:bCs/>
              </w:rPr>
              <w:t>RESOURCES - EQUIPMENT</w:t>
            </w:r>
          </w:p>
        </w:tc>
      </w:tr>
      <w:tr w:rsidR="00BC61C5" w:rsidRPr="007336DB" w14:paraId="6D955FEB" w14:textId="77777777" w:rsidTr="00A06410">
        <w:trPr>
          <w:trHeight w:val="356"/>
        </w:trPr>
        <w:tc>
          <w:tcPr>
            <w:tcW w:w="1611" w:type="dxa"/>
            <w:shd w:val="clear" w:color="auto" w:fill="D9D9D9" w:themeFill="background1" w:themeFillShade="D9"/>
            <w:vAlign w:val="center"/>
          </w:tcPr>
          <w:p w14:paraId="3E4EC80B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Number needed</w:t>
            </w:r>
          </w:p>
        </w:tc>
        <w:tc>
          <w:tcPr>
            <w:tcW w:w="6615" w:type="dxa"/>
            <w:gridSpan w:val="13"/>
            <w:shd w:val="clear" w:color="auto" w:fill="D9D9D9" w:themeFill="background1" w:themeFillShade="D9"/>
            <w:vAlign w:val="center"/>
          </w:tcPr>
          <w:p w14:paraId="6F5D1600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Equipment Type</w:t>
            </w:r>
          </w:p>
        </w:tc>
        <w:tc>
          <w:tcPr>
            <w:tcW w:w="2621" w:type="dxa"/>
            <w:gridSpan w:val="4"/>
            <w:shd w:val="clear" w:color="auto" w:fill="D9D9D9" w:themeFill="background1" w:themeFillShade="D9"/>
            <w:vAlign w:val="center"/>
          </w:tcPr>
          <w:p w14:paraId="6121ED31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Burn Phase (Ignition and/or Patrol/Mop-Up)</w:t>
            </w:r>
          </w:p>
        </w:tc>
      </w:tr>
      <w:tr w:rsidR="00BC61C5" w:rsidRPr="007336DB" w14:paraId="65B9FB2A" w14:textId="77777777" w:rsidTr="00A06410">
        <w:trPr>
          <w:trHeight w:val="256"/>
        </w:trPr>
        <w:tc>
          <w:tcPr>
            <w:tcW w:w="1611" w:type="dxa"/>
          </w:tcPr>
          <w:p w14:paraId="168DA286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52A0B4BD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7A428A21" w14:textId="77777777" w:rsidR="00BC61C5" w:rsidRPr="007336DB" w:rsidRDefault="00BC61C5" w:rsidP="00211F9F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BC61C5" w:rsidRPr="00C80FB0" w14:paraId="1F71D4AA" w14:textId="77777777" w:rsidTr="00A06410">
        <w:trPr>
          <w:trHeight w:val="244"/>
        </w:trPr>
        <w:tc>
          <w:tcPr>
            <w:tcW w:w="1611" w:type="dxa"/>
          </w:tcPr>
          <w:p w14:paraId="2AE558BE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3B8A4CBC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43AEAEB9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C80FB0" w14:paraId="5EFFABB0" w14:textId="77777777" w:rsidTr="00A06410">
        <w:trPr>
          <w:trHeight w:val="244"/>
        </w:trPr>
        <w:tc>
          <w:tcPr>
            <w:tcW w:w="1611" w:type="dxa"/>
          </w:tcPr>
          <w:p w14:paraId="6CF82EFC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082F605A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1C901844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14:paraId="4FA777A2" w14:textId="77777777" w:rsidTr="00A06410">
        <w:trPr>
          <w:trHeight w:val="244"/>
        </w:trPr>
        <w:tc>
          <w:tcPr>
            <w:tcW w:w="1611" w:type="dxa"/>
          </w:tcPr>
          <w:p w14:paraId="116A679E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3A15C25C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6FCE1278" w14:textId="77777777" w:rsidR="00BC61C5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C80FB0" w14:paraId="70473DFB" w14:textId="77777777" w:rsidTr="00A06410">
        <w:trPr>
          <w:trHeight w:val="244"/>
        </w:trPr>
        <w:tc>
          <w:tcPr>
            <w:tcW w:w="1611" w:type="dxa"/>
          </w:tcPr>
          <w:p w14:paraId="66A56D5F" w14:textId="77777777" w:rsidR="00BC61C5" w:rsidRPr="00C80FB0" w:rsidRDefault="00BC61C5" w:rsidP="00211F9F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615" w:type="dxa"/>
            <w:gridSpan w:val="13"/>
          </w:tcPr>
          <w:p w14:paraId="7361C873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21" w:type="dxa"/>
            <w:gridSpan w:val="4"/>
            <w:shd w:val="clear" w:color="auto" w:fill="auto"/>
          </w:tcPr>
          <w:p w14:paraId="0953D60C" w14:textId="77777777" w:rsidR="00BC61C5" w:rsidRPr="00C80FB0" w:rsidRDefault="00BC61C5" w:rsidP="00211F9F">
            <w:pPr>
              <w:rPr>
                <w:rFonts w:asciiTheme="minorHAnsi" w:hAnsiTheme="minorHAnsi" w:cstheme="minorHAnsi"/>
              </w:rPr>
            </w:pPr>
          </w:p>
        </w:tc>
      </w:tr>
      <w:tr w:rsidR="00BC61C5" w:rsidRPr="007336DB" w14:paraId="43A1EBAE" w14:textId="77777777" w:rsidTr="00A06410">
        <w:trPr>
          <w:trHeight w:val="485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21CC27" w14:textId="77777777" w:rsidR="00BC61C5" w:rsidRPr="007336DB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RADIO, CELLULAR, OR OTHER FORMS OF COMMUNICATIONS</w:t>
            </w:r>
          </w:p>
        </w:tc>
      </w:tr>
      <w:tr w:rsidR="00BC61C5" w14:paraId="4B1F3A48" w14:textId="77777777" w:rsidTr="00A06410">
        <w:trPr>
          <w:trHeight w:val="485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tbl>
            <w:tblPr>
              <w:tblpPr w:leftFromText="180" w:rightFromText="180" w:vertAnchor="text" w:horzAnchor="margin" w:tblpY="-21"/>
              <w:tblW w:w="1093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607"/>
              <w:gridCol w:w="1615"/>
              <w:gridCol w:w="501"/>
              <w:gridCol w:w="3050"/>
              <w:gridCol w:w="4157"/>
              <w:gridCol w:w="9"/>
            </w:tblGrid>
            <w:tr w:rsidR="00BC61C5" w:rsidRPr="00807051" w14:paraId="599D7B2D" w14:textId="77777777" w:rsidTr="00A06410">
              <w:trPr>
                <w:trHeight w:val="393"/>
              </w:trPr>
              <w:tc>
                <w:tcPr>
                  <w:tcW w:w="735" w:type="pct"/>
                  <w:shd w:val="clear" w:color="auto" w:fill="D9D9D9" w:themeFill="background1" w:themeFillShade="D9"/>
                  <w:vAlign w:val="center"/>
                </w:tcPr>
                <w:p w14:paraId="35DB4143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SYSTEM</w:t>
                  </w:r>
                </w:p>
              </w:tc>
              <w:tc>
                <w:tcPr>
                  <w:tcW w:w="738" w:type="pct"/>
                  <w:shd w:val="clear" w:color="auto" w:fill="D9D9D9" w:themeFill="background1" w:themeFillShade="D9"/>
                  <w:vAlign w:val="center"/>
                </w:tcPr>
                <w:p w14:paraId="37637305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FUNCTION</w:t>
                  </w:r>
                </w:p>
              </w:tc>
              <w:tc>
                <w:tcPr>
                  <w:tcW w:w="1623" w:type="pct"/>
                  <w:gridSpan w:val="2"/>
                  <w:shd w:val="clear" w:color="auto" w:fill="D9D9D9" w:themeFill="background1" w:themeFillShade="D9"/>
                  <w:vAlign w:val="center"/>
                </w:tcPr>
                <w:p w14:paraId="7D404BD2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FREQUENCY</w:t>
                  </w:r>
                </w:p>
              </w:tc>
              <w:tc>
                <w:tcPr>
                  <w:tcW w:w="1904" w:type="pct"/>
                  <w:gridSpan w:val="2"/>
                  <w:shd w:val="clear" w:color="auto" w:fill="D9D9D9" w:themeFill="background1" w:themeFillShade="D9"/>
                  <w:vAlign w:val="center"/>
                </w:tcPr>
                <w:p w14:paraId="26A9C2A8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  <w:bCs/>
                    </w:rPr>
                  </w:pPr>
                  <w:r w:rsidRPr="00125028">
                    <w:rPr>
                      <w:rFonts w:asciiTheme="minorHAnsi" w:hAnsiTheme="minorHAnsi" w:cstheme="minorHAnsi"/>
                      <w:b/>
                      <w:bCs/>
                    </w:rPr>
                    <w:t>ASSIGNMENT</w:t>
                  </w:r>
                </w:p>
              </w:tc>
            </w:tr>
            <w:tr w:rsidR="00BC61C5" w:rsidRPr="00807051" w14:paraId="41C7C00A" w14:textId="77777777" w:rsidTr="00A06410">
              <w:trPr>
                <w:gridAfter w:val="1"/>
                <w:wAfter w:w="4" w:type="pct"/>
                <w:trHeight w:val="560"/>
              </w:trPr>
              <w:tc>
                <w:tcPr>
                  <w:tcW w:w="735" w:type="pct"/>
                  <w:shd w:val="clear" w:color="auto" w:fill="auto"/>
                  <w:vAlign w:val="center"/>
                </w:tcPr>
                <w:p w14:paraId="098B4684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738" w:type="pct"/>
                  <w:shd w:val="clear" w:color="auto" w:fill="auto"/>
                  <w:vAlign w:val="center"/>
                </w:tcPr>
                <w:p w14:paraId="3F1CEF46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229" w:type="pct"/>
                  <w:shd w:val="clear" w:color="auto" w:fill="auto"/>
                  <w:vAlign w:val="center"/>
                </w:tcPr>
                <w:p w14:paraId="5414288B" w14:textId="5602CA3E" w:rsidR="00BC61C5" w:rsidRDefault="00DE474C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TX</w:t>
                  </w:r>
                </w:p>
                <w:p w14:paraId="24644DB7" w14:textId="60E53DD5" w:rsidR="00BC61C5" w:rsidRPr="00125028" w:rsidRDefault="00DE474C" w:rsidP="00DE474C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RX</w:t>
                  </w:r>
                </w:p>
              </w:tc>
              <w:tc>
                <w:tcPr>
                  <w:tcW w:w="1394" w:type="pct"/>
                  <w:shd w:val="clear" w:color="auto" w:fill="auto"/>
                  <w:vAlign w:val="center"/>
                </w:tcPr>
                <w:p w14:paraId="37062A91" w14:textId="77777777" w:rsidR="00BC61C5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  <w:p w14:paraId="029BC24A" w14:textId="77777777" w:rsidR="00BC61C5" w:rsidRPr="00BC61C5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00" w:type="pct"/>
                  <w:shd w:val="clear" w:color="auto" w:fill="auto"/>
                  <w:vAlign w:val="center"/>
                </w:tcPr>
                <w:p w14:paraId="2C793A8B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</w:tr>
            <w:tr w:rsidR="00BC61C5" w:rsidRPr="00807051" w14:paraId="2DE13611" w14:textId="77777777" w:rsidTr="00A06410">
              <w:trPr>
                <w:gridAfter w:val="1"/>
                <w:wAfter w:w="4" w:type="pct"/>
                <w:trHeight w:val="560"/>
              </w:trPr>
              <w:tc>
                <w:tcPr>
                  <w:tcW w:w="735" w:type="pct"/>
                  <w:shd w:val="clear" w:color="auto" w:fill="auto"/>
                  <w:vAlign w:val="center"/>
                </w:tcPr>
                <w:p w14:paraId="271F0C70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738" w:type="pct"/>
                  <w:shd w:val="clear" w:color="auto" w:fill="auto"/>
                  <w:vAlign w:val="center"/>
                </w:tcPr>
                <w:p w14:paraId="6D2CDF21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229" w:type="pct"/>
                  <w:shd w:val="clear" w:color="auto" w:fill="auto"/>
                  <w:vAlign w:val="center"/>
                </w:tcPr>
                <w:p w14:paraId="6D78E8E6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394" w:type="pct"/>
                  <w:shd w:val="clear" w:color="auto" w:fill="auto"/>
                  <w:vAlign w:val="center"/>
                </w:tcPr>
                <w:p w14:paraId="528BBFC2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  <w:tc>
                <w:tcPr>
                  <w:tcW w:w="1900" w:type="pct"/>
                  <w:shd w:val="clear" w:color="auto" w:fill="auto"/>
                  <w:vAlign w:val="center"/>
                </w:tcPr>
                <w:p w14:paraId="56484739" w14:textId="77777777" w:rsidR="00BC61C5" w:rsidRPr="00125028" w:rsidRDefault="00BC61C5" w:rsidP="00211F9F">
                  <w:pPr>
                    <w:tabs>
                      <w:tab w:val="left" w:pos="4080"/>
                    </w:tabs>
                    <w:jc w:val="center"/>
                    <w:rPr>
                      <w:rFonts w:asciiTheme="minorHAnsi" w:hAnsiTheme="minorHAnsi" w:cstheme="minorHAnsi"/>
                      <w:b/>
                    </w:rPr>
                  </w:pPr>
                </w:p>
              </w:tc>
            </w:tr>
          </w:tbl>
          <w:p w14:paraId="33E3F448" w14:textId="77777777" w:rsidR="00BC61C5" w:rsidRDefault="00BC61C5" w:rsidP="00211F9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1D2FEB" w:rsidRPr="007336DB" w14:paraId="779CCBF3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06AADDC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CONTINGENCY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AND WILDFIRE DECLARATION</w:t>
            </w:r>
          </w:p>
        </w:tc>
      </w:tr>
      <w:tr w:rsidR="001D2FEB" w:rsidRPr="007336DB" w14:paraId="4B82DC3E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A3AB5AB" w14:textId="7A4B3731" w:rsidR="00DE474C" w:rsidRDefault="008D2FCA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WHEN TO </w:t>
            </w:r>
            <w:r w:rsidR="00F770B2">
              <w:rPr>
                <w:rFonts w:asciiTheme="minorHAnsi" w:hAnsiTheme="minorHAnsi" w:cstheme="minorHAnsi"/>
                <w:b/>
                <w:bCs/>
                <w:sz w:val="20"/>
              </w:rPr>
              <w:t>INITIATE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CONTINGENCY 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POINTS OF ACTIVATION</w:t>
            </w:r>
            <w:r w:rsidR="00643E4B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="00E95002">
              <w:rPr>
                <w:rFonts w:asciiTheme="minorHAnsi" w:hAnsiTheme="minorHAnsi" w:cstheme="minorHAnsi"/>
                <w:b/>
                <w:bCs/>
                <w:sz w:val="20"/>
              </w:rPr>
              <w:t xml:space="preserve">AND ACTIONS TAKEN IN </w:t>
            </w:r>
            <w:r w:rsidR="00643E4B">
              <w:rPr>
                <w:rFonts w:asciiTheme="minorHAnsi" w:hAnsiTheme="minorHAnsi" w:cstheme="minorHAnsi"/>
                <w:b/>
                <w:bCs/>
                <w:sz w:val="20"/>
              </w:rPr>
              <w:t>RESPONSE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32148182" w14:textId="77777777" w:rsidR="003140AD" w:rsidRDefault="003140AD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30CB57B" w14:textId="5C8D718F" w:rsidR="00643E4B" w:rsidRDefault="001D2FEB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LOCATION AND CONDITION OF SECONDARY CONTROL LINES AND BACK-UP WATER SOURCES: </w:t>
            </w:r>
          </w:p>
          <w:p w14:paraId="394A5277" w14:textId="77777777" w:rsidR="006846FC" w:rsidRDefault="006846FC" w:rsidP="00211F9F">
            <w:pPr>
              <w:pStyle w:val="pf0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86B4741" w14:textId="7AE37029" w:rsidR="001D2FE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CRITERIA AND PROCEDURE FOR WILDFIRE DECLARATION:</w:t>
            </w:r>
          </w:p>
          <w:p w14:paraId="25674CA2" w14:textId="77777777" w:rsidR="00065211" w:rsidRDefault="00065211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699574B" w14:textId="77777777" w:rsidR="001D2FE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3B68115" w14:textId="77777777" w:rsidR="001D2FEB" w:rsidRPr="007336DB" w:rsidRDefault="001D2FEB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3140AD" w:rsidRPr="007336DB" w14:paraId="6401CE4D" w14:textId="77777777" w:rsidTr="00A06410">
        <w:trPr>
          <w:trHeight w:val="384"/>
        </w:trPr>
        <w:tc>
          <w:tcPr>
            <w:tcW w:w="4067" w:type="dxa"/>
            <w:gridSpan w:val="6"/>
            <w:shd w:val="clear" w:color="auto" w:fill="D9D9D9" w:themeFill="background1" w:themeFillShade="D9"/>
            <w:vAlign w:val="center"/>
          </w:tcPr>
          <w:p w14:paraId="764819A7" w14:textId="6047515B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Contingency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Resource Name</w:t>
            </w:r>
          </w:p>
        </w:tc>
        <w:tc>
          <w:tcPr>
            <w:tcW w:w="3523" w:type="dxa"/>
            <w:gridSpan w:val="6"/>
            <w:shd w:val="clear" w:color="auto" w:fill="D9D9D9" w:themeFill="background1" w:themeFillShade="D9"/>
            <w:vAlign w:val="center"/>
          </w:tcPr>
          <w:p w14:paraId="470D016C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Response Time</w:t>
            </w:r>
          </w:p>
        </w:tc>
        <w:tc>
          <w:tcPr>
            <w:tcW w:w="3257" w:type="dxa"/>
            <w:gridSpan w:val="6"/>
            <w:shd w:val="clear" w:color="auto" w:fill="D9D9D9" w:themeFill="background1" w:themeFillShade="D9"/>
            <w:vAlign w:val="center"/>
          </w:tcPr>
          <w:p w14:paraId="58FC597C" w14:textId="7B56C8F1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Location</w:t>
            </w:r>
          </w:p>
        </w:tc>
      </w:tr>
      <w:tr w:rsidR="003140AD" w:rsidRPr="007336DB" w14:paraId="4ACA8050" w14:textId="77777777" w:rsidTr="00A06410">
        <w:trPr>
          <w:trHeight w:val="430"/>
        </w:trPr>
        <w:tc>
          <w:tcPr>
            <w:tcW w:w="4067" w:type="dxa"/>
            <w:gridSpan w:val="6"/>
            <w:shd w:val="clear" w:color="auto" w:fill="auto"/>
            <w:vAlign w:val="center"/>
          </w:tcPr>
          <w:p w14:paraId="34543B2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523" w:type="dxa"/>
            <w:gridSpan w:val="6"/>
            <w:shd w:val="clear" w:color="auto" w:fill="auto"/>
            <w:vAlign w:val="center"/>
          </w:tcPr>
          <w:p w14:paraId="1E6E6FE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257" w:type="dxa"/>
            <w:gridSpan w:val="6"/>
            <w:shd w:val="clear" w:color="auto" w:fill="auto"/>
            <w:vAlign w:val="center"/>
          </w:tcPr>
          <w:p w14:paraId="0DC7F339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3140AD" w:rsidRPr="007336DB" w14:paraId="21CA4416" w14:textId="77777777" w:rsidTr="00A06410">
        <w:trPr>
          <w:trHeight w:val="430"/>
        </w:trPr>
        <w:tc>
          <w:tcPr>
            <w:tcW w:w="4067" w:type="dxa"/>
            <w:gridSpan w:val="6"/>
            <w:shd w:val="clear" w:color="auto" w:fill="auto"/>
            <w:vAlign w:val="center"/>
          </w:tcPr>
          <w:p w14:paraId="55A95627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523" w:type="dxa"/>
            <w:gridSpan w:val="6"/>
            <w:shd w:val="clear" w:color="auto" w:fill="auto"/>
            <w:vAlign w:val="center"/>
          </w:tcPr>
          <w:p w14:paraId="5C5AEEE2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3257" w:type="dxa"/>
            <w:gridSpan w:val="6"/>
            <w:shd w:val="clear" w:color="auto" w:fill="auto"/>
            <w:vAlign w:val="center"/>
          </w:tcPr>
          <w:p w14:paraId="278B3057" w14:textId="77777777" w:rsidR="001D2FEB" w:rsidRPr="007336DB" w:rsidRDefault="001D2FEB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bookmarkEnd w:id="0"/>
      <w:tr w:rsidR="00CD374D" w:rsidRPr="007336DB" w14:paraId="26103423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0F8FE6" w14:textId="57AC1A59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VALUES AT RISK AND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SIDEBOARDS INSIDE AND OUTSIDE UNIT</w:t>
            </w:r>
          </w:p>
        </w:tc>
      </w:tr>
      <w:tr w:rsidR="00CD374D" w:rsidRPr="007336DB" w14:paraId="41C40EE7" w14:textId="4A6215C0" w:rsidTr="00A06410">
        <w:trPr>
          <w:trHeight w:val="1026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30FBBD46" w14:textId="31E1CA54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6ACE46D" w14:textId="3E1BC505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57EA3915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97C7D93" w14:textId="73110331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SMOKE MANAGEMENT</w:t>
            </w:r>
          </w:p>
        </w:tc>
      </w:tr>
      <w:tr w:rsidR="003140AD" w:rsidRPr="007336DB" w14:paraId="1AB2B7F8" w14:textId="77777777" w:rsidTr="00A06410">
        <w:trPr>
          <w:trHeight w:val="430"/>
        </w:trPr>
        <w:tc>
          <w:tcPr>
            <w:tcW w:w="2710" w:type="dxa"/>
            <w:gridSpan w:val="3"/>
            <w:shd w:val="clear" w:color="auto" w:fill="D9D9D9" w:themeFill="background1" w:themeFillShade="D9"/>
            <w:vAlign w:val="center"/>
          </w:tcPr>
          <w:p w14:paraId="63E479F2" w14:textId="03673FDF" w:rsidR="00CD374D" w:rsidRPr="007336DB" w:rsidRDefault="001D2FEB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Nearest </w:t>
            </w:r>
            <w:r w:rsidR="00CD374D">
              <w:rPr>
                <w:rFonts w:asciiTheme="minorHAnsi" w:hAnsiTheme="minorHAnsi" w:cstheme="minorHAnsi"/>
                <w:b/>
                <w:bCs/>
                <w:sz w:val="20"/>
              </w:rPr>
              <w:t>Smoke Sensitive Receptor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(s)</w:t>
            </w:r>
          </w:p>
        </w:tc>
        <w:tc>
          <w:tcPr>
            <w:tcW w:w="2719" w:type="dxa"/>
            <w:gridSpan w:val="5"/>
            <w:shd w:val="clear" w:color="auto" w:fill="FFFFFF" w:themeFill="background1"/>
            <w:vAlign w:val="center"/>
          </w:tcPr>
          <w:p w14:paraId="4F272CE7" w14:textId="77777777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CF27AA7" w14:textId="18084F89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Distance and Direction</w:t>
            </w:r>
          </w:p>
        </w:tc>
        <w:tc>
          <w:tcPr>
            <w:tcW w:w="3257" w:type="dxa"/>
            <w:gridSpan w:val="6"/>
            <w:shd w:val="clear" w:color="auto" w:fill="FFFFFF" w:themeFill="background1"/>
            <w:vAlign w:val="center"/>
          </w:tcPr>
          <w:p w14:paraId="75CB7E21" w14:textId="3D579463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3E5E3A2C" w14:textId="77777777" w:rsidTr="00A06410">
        <w:trPr>
          <w:trHeight w:val="842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4C95BD8A" w14:textId="5005F08A" w:rsidR="00CD374D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bookmarkStart w:id="1" w:name="_Hlk123568789"/>
            <w:r>
              <w:rPr>
                <w:rFonts w:asciiTheme="minorHAnsi" w:hAnsiTheme="minorHAnsi" w:cstheme="minorHAnsi"/>
                <w:b/>
                <w:bCs/>
                <w:sz w:val="20"/>
              </w:rPr>
              <w:t>MITIGATION STRATEGIES AND TECHNIQ</w:t>
            </w:r>
            <w:r w:rsidR="00363803">
              <w:rPr>
                <w:rFonts w:asciiTheme="minorHAnsi" w:hAnsiTheme="minorHAnsi" w:cstheme="minorHAnsi"/>
                <w:b/>
                <w:bCs/>
                <w:sz w:val="20"/>
              </w:rPr>
              <w:t>U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ES TO REDUCE IMPACTS:</w:t>
            </w:r>
          </w:p>
          <w:p w14:paraId="126C1A11" w14:textId="6F49ADF8" w:rsidR="00C64847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8A3E639" w14:textId="6F39D29A" w:rsidR="00C64847" w:rsidRDefault="00C64847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85146B3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70769FF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070F2A1" w14:textId="77777777" w:rsidR="00643E4B" w:rsidRDefault="00643E4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BFE1AFD" w14:textId="2DCD1A26" w:rsidR="00643E4B" w:rsidRPr="007336DB" w:rsidRDefault="00643E4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bookmarkEnd w:id="1"/>
      <w:tr w:rsidR="00CD374D" w:rsidRPr="007336DB" w14:paraId="77E12709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3784ACAC" w14:textId="63EAF844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TEST FIRE AND IGNITION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</w:t>
            </w:r>
          </w:p>
        </w:tc>
      </w:tr>
      <w:tr w:rsidR="00CD374D" w:rsidRPr="007336DB" w14:paraId="7B8DE076" w14:textId="77777777" w:rsidTr="00A06410">
        <w:trPr>
          <w:trHeight w:val="1686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77DE6380" w14:textId="777500F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TEST FIRE LOCATION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(S)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49DB86EE" w14:textId="5C4A2D1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4B0AD24" w14:textId="77777777" w:rsidR="00E77439" w:rsidRPr="007336DB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09206EE" w14:textId="7777777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A49B23F" w14:textId="304D968B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IGNIT</w:t>
            </w:r>
            <w:r w:rsidR="009F3A61">
              <w:rPr>
                <w:rFonts w:asciiTheme="minorHAnsi" w:hAnsiTheme="minorHAnsi" w:cstheme="minorHAnsi"/>
                <w:b/>
                <w:bCs/>
                <w:sz w:val="20"/>
              </w:rPr>
              <w:t>I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ON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 EQUIPMENT</w:t>
            </w:r>
            <w:r w:rsidR="00211F9F">
              <w:rPr>
                <w:rFonts w:asciiTheme="minorHAnsi" w:hAnsiTheme="minorHAnsi" w:cstheme="minorHAnsi"/>
                <w:b/>
                <w:bCs/>
                <w:sz w:val="20"/>
              </w:rPr>
              <w:t xml:space="preserve"> AND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METHOD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S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:</w:t>
            </w:r>
          </w:p>
          <w:p w14:paraId="03C4CCA9" w14:textId="77777777" w:rsidR="00E77439" w:rsidRPr="007336DB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3CFD99F" w14:textId="255993C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735C859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4CD85AC" w14:textId="1732E988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01BF377C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13A37B55" w14:textId="2D2ADE3E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bookmarkStart w:id="2" w:name="_Hlk123568211"/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HOLDING AND CONTAINMENT</w:t>
            </w:r>
          </w:p>
        </w:tc>
      </w:tr>
      <w:bookmarkEnd w:id="2"/>
      <w:tr w:rsidR="00CD374D" w:rsidRPr="007336DB" w14:paraId="18C921C5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00D0277F" w14:textId="127CF1CF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CRITICAL HOLDING POINTS AND MITIGATIONS:</w:t>
            </w:r>
          </w:p>
          <w:p w14:paraId="5E55490C" w14:textId="77777777" w:rsidR="00E77439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4C936C6" w14:textId="356FF83B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392CCF2" w14:textId="77777777" w:rsidR="00E95002" w:rsidRPr="007336DB" w:rsidRDefault="00E95002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2AFA8AE" w14:textId="2D33B8E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CONTAINMENT LINE SPECIFICATIONS AND RATIONALE:</w:t>
            </w:r>
          </w:p>
          <w:p w14:paraId="669FBF28" w14:textId="1CDC4BA4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31E0D4B" w14:textId="77777777" w:rsidR="00CD374D" w:rsidRPr="007336DB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3A3AA4C" w14:textId="216A391F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5638D13A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DA536EC" w14:textId="4C5A2AE5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MOP-UP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,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 PATROL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>, AND NOTIFICATION OF DECLARING BURN OUT</w:t>
            </w:r>
          </w:p>
        </w:tc>
      </w:tr>
      <w:tr w:rsidR="00CD374D" w:rsidRPr="007336DB" w14:paraId="1ABEFE8C" w14:textId="77777777" w:rsidTr="00A06410">
        <w:trPr>
          <w:trHeight w:val="3007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6CB41BDB" w14:textId="24F6B0BB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MOP-UP STANDARDS:</w:t>
            </w:r>
          </w:p>
          <w:p w14:paraId="26E6CD9A" w14:textId="247674FD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6F72CA4D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FEFBF05" w14:textId="77777777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FC28EC5" w14:textId="157898DD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FREQUENCY AND DURATION OF PATROL:</w:t>
            </w:r>
          </w:p>
          <w:p w14:paraId="4E8D21E3" w14:textId="77777777" w:rsidR="00E77439" w:rsidRDefault="00E77439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CE80635" w14:textId="77777777" w:rsidR="00E95002" w:rsidRDefault="00E95002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5ED6EE4" w14:textId="10B0B180" w:rsidR="001D2FE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CE0ECB1" w14:textId="5F9A06D3" w:rsidR="001D2FEB" w:rsidRDefault="001D2FEB" w:rsidP="001D2FEB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DESCRIBE CRITERIA AND NOTIFICATIONS FOR DECLARING THE BURN OUT:</w:t>
            </w:r>
          </w:p>
          <w:p w14:paraId="3304B481" w14:textId="77777777" w:rsidR="00E95002" w:rsidRDefault="00E95002" w:rsidP="001D2FEB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A4D2C23" w14:textId="126AE229" w:rsidR="00CD374D" w:rsidRDefault="00CD374D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2973010F" w14:textId="1AD6B282" w:rsidR="00211F9F" w:rsidRDefault="00211F9F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98AD2C9" w14:textId="1DC52D48" w:rsidR="000A6430" w:rsidRDefault="000A6430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066E8D7" w14:textId="77777777" w:rsidR="000A6430" w:rsidRDefault="000A6430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1E5E17AD" w14:textId="5DD25D2B" w:rsidR="001D2FEB" w:rsidRPr="007336DB" w:rsidRDefault="001D2FEB" w:rsidP="00CD374D">
            <w:pPr>
              <w:pStyle w:val="BodyTex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CD374D" w:rsidRPr="007336DB" w14:paraId="4D5E342B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4EAFE7D8" w14:textId="61AAD802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lastRenderedPageBreak/>
              <w:t>SAFETY, MEDICAL, AND EMERGENCY PLAN</w:t>
            </w:r>
          </w:p>
        </w:tc>
      </w:tr>
      <w:tr w:rsidR="00CD374D" w:rsidRPr="007336DB" w14:paraId="79A8DA47" w14:textId="77777777" w:rsidTr="00A06410">
        <w:trPr>
          <w:trHeight w:val="90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6D31FD14" w14:textId="0F3EF64C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NEAREST HOSPITAL:</w:t>
            </w:r>
          </w:p>
          <w:p w14:paraId="7D7B8438" w14:textId="77777777" w:rsidR="00E77439" w:rsidRDefault="00E77439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C17CD1C" w14:textId="48248C81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D5D4307" w14:textId="5161669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SAFETY ISSUES AND MITIGATIONS:</w:t>
            </w:r>
          </w:p>
          <w:p w14:paraId="20A99D4D" w14:textId="77777777" w:rsidR="00E95002" w:rsidRDefault="00E95002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338D70A7" w14:textId="77777777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494A9F80" w14:textId="08264B76" w:rsidR="00CD374D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</w:rPr>
              <w:t>RALLY POINT</w:t>
            </w:r>
            <w:r w:rsidR="001D2FEB">
              <w:rPr>
                <w:rFonts w:asciiTheme="minorHAnsi" w:hAnsiTheme="minorHAnsi" w:cstheme="minorHAnsi"/>
                <w:b/>
                <w:bCs/>
                <w:sz w:val="20"/>
              </w:rPr>
              <w:t xml:space="preserve"> INCLUDING DRIVING DIRECTIONS:</w:t>
            </w:r>
          </w:p>
          <w:p w14:paraId="6D396F13" w14:textId="77777777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76AD83DE" w14:textId="35ABB986" w:rsidR="00CD374D" w:rsidRPr="007336DB" w:rsidRDefault="00CD374D" w:rsidP="00CD374D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E8113C" w:rsidRPr="007336DB" w14:paraId="6B0BBD22" w14:textId="77777777" w:rsidTr="00A06410">
        <w:trPr>
          <w:trHeight w:val="430"/>
        </w:trPr>
        <w:tc>
          <w:tcPr>
            <w:tcW w:w="10847" w:type="dxa"/>
            <w:gridSpan w:val="18"/>
            <w:shd w:val="clear" w:color="auto" w:fill="D9D9D9" w:themeFill="background1" w:themeFillShade="D9"/>
            <w:vAlign w:val="center"/>
          </w:tcPr>
          <w:p w14:paraId="00557F92" w14:textId="77777777" w:rsidR="00E8113C" w:rsidRPr="007336DB" w:rsidRDefault="00E8113C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RESOURCE MANAGEMENT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GOALS</w:t>
            </w:r>
          </w:p>
        </w:tc>
      </w:tr>
      <w:tr w:rsidR="00E8113C" w:rsidRPr="007336DB" w14:paraId="0019376E" w14:textId="77777777" w:rsidTr="00A06410">
        <w:trPr>
          <w:trHeight w:val="971"/>
        </w:trPr>
        <w:tc>
          <w:tcPr>
            <w:tcW w:w="10847" w:type="dxa"/>
            <w:gridSpan w:val="18"/>
            <w:shd w:val="clear" w:color="auto" w:fill="auto"/>
            <w:vAlign w:val="center"/>
          </w:tcPr>
          <w:p w14:paraId="3C63AAED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099104C2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  <w:p w14:paraId="56A12BC6" w14:textId="36D0F698" w:rsidR="00E77439" w:rsidRPr="007336DB" w:rsidRDefault="00E77439" w:rsidP="00211F9F">
            <w:pPr>
              <w:pStyle w:val="BodyText"/>
              <w:jc w:val="left"/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E8113C" w:rsidRPr="007336DB" w14:paraId="042FDB55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702B09" w14:textId="77777777" w:rsidR="00E8113C" w:rsidRPr="007336DB" w:rsidRDefault="00E8113C" w:rsidP="00211F9F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>PRESCRIBED FIRE OBJECTIVES</w:t>
            </w:r>
          </w:p>
        </w:tc>
      </w:tr>
      <w:tr w:rsidR="00E8113C" w:rsidRPr="007336DB" w14:paraId="46714B93" w14:textId="77777777" w:rsidTr="00A06410">
        <w:trPr>
          <w:trHeight w:val="59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3AFDEB93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3A4339E0" w14:textId="6B2C2C72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18B210CB" w14:textId="77777777" w:rsidR="00E77439" w:rsidRDefault="00E77439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40100730" w14:textId="77777777" w:rsidR="00E8113C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  <w:p w14:paraId="41F09AD9" w14:textId="77777777" w:rsidR="00E8113C" w:rsidRPr="007336DB" w:rsidRDefault="00E8113C" w:rsidP="00211F9F">
            <w:pPr>
              <w:pStyle w:val="BodyText"/>
              <w:jc w:val="left"/>
              <w:rPr>
                <w:rFonts w:asciiTheme="minorHAnsi" w:hAnsiTheme="minorHAnsi" w:cstheme="minorHAnsi"/>
                <w:sz w:val="20"/>
              </w:rPr>
            </w:pPr>
          </w:p>
        </w:tc>
      </w:tr>
      <w:tr w:rsidR="00CD374D" w:rsidRPr="007336DB" w14:paraId="67A3A54A" w14:textId="77777777" w:rsidTr="00A06410">
        <w:trPr>
          <w:trHeight w:val="430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C96139" w14:textId="02F1F180" w:rsidR="00CD374D" w:rsidRPr="007336DB" w:rsidRDefault="00CD374D" w:rsidP="00CD374D">
            <w:pPr>
              <w:pStyle w:val="BodyTex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ENVIRONMENTAL 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PARAMETERS </w:t>
            </w:r>
            <w:r w:rsidRPr="007336DB">
              <w:rPr>
                <w:rFonts w:asciiTheme="minorHAnsi" w:hAnsiTheme="minorHAnsi" w:cstheme="minorHAnsi"/>
                <w:b/>
                <w:bCs/>
                <w:sz w:val="20"/>
              </w:rPr>
              <w:t xml:space="preserve">AND FIRE BEHAVIOR </w:t>
            </w:r>
          </w:p>
        </w:tc>
      </w:tr>
      <w:tr w:rsidR="00CD374D" w:rsidRPr="007336DB" w14:paraId="333FEE24" w14:textId="77777777" w:rsidTr="00A06410">
        <w:trPr>
          <w:trHeight w:val="430"/>
        </w:trPr>
        <w:tc>
          <w:tcPr>
            <w:tcW w:w="5429" w:type="dxa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CB953D" w14:textId="16CA6144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ENVIRONMENTAL PRESCRIPTION</w:t>
            </w:r>
          </w:p>
        </w:tc>
        <w:tc>
          <w:tcPr>
            <w:tcW w:w="5418" w:type="dxa"/>
            <w:gridSpan w:val="10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652D848" w14:textId="6935F06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ACCEPTABLE FIRE BEHAVIOR </w:t>
            </w:r>
          </w:p>
        </w:tc>
      </w:tr>
      <w:tr w:rsidR="006846FC" w:rsidRPr="007336DB" w14:paraId="7287D787" w14:textId="77777777" w:rsidTr="00A06410">
        <w:trPr>
          <w:trHeight w:val="430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53BB4DA" w14:textId="7777777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D9D9D9" w:themeFill="background1" w:themeFillShade="D9"/>
            <w:vAlign w:val="center"/>
          </w:tcPr>
          <w:p w14:paraId="6E95DFE4" w14:textId="7BF96693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Low</w:t>
            </w:r>
          </w:p>
        </w:tc>
        <w:tc>
          <w:tcPr>
            <w:tcW w:w="1362" w:type="dxa"/>
            <w:gridSpan w:val="2"/>
            <w:shd w:val="clear" w:color="auto" w:fill="D9D9D9" w:themeFill="background1" w:themeFillShade="D9"/>
            <w:vAlign w:val="center"/>
          </w:tcPr>
          <w:p w14:paraId="0BDA609B" w14:textId="29E10EB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High</w:t>
            </w: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166B6B7E" w14:textId="77777777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D9D9D9" w:themeFill="background1" w:themeFillShade="D9"/>
            <w:vAlign w:val="center"/>
          </w:tcPr>
          <w:p w14:paraId="32078722" w14:textId="39FE38F4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Low</w:t>
            </w:r>
          </w:p>
        </w:tc>
        <w:tc>
          <w:tcPr>
            <w:tcW w:w="1634" w:type="dxa"/>
            <w:gridSpan w:val="2"/>
            <w:shd w:val="clear" w:color="auto" w:fill="D9D9D9" w:themeFill="background1" w:themeFillShade="D9"/>
            <w:vAlign w:val="center"/>
          </w:tcPr>
          <w:p w14:paraId="53B8C5C4" w14:textId="68DBC480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High</w:t>
            </w:r>
          </w:p>
        </w:tc>
      </w:tr>
      <w:tr w:rsidR="006846FC" w:rsidRPr="007336DB" w14:paraId="500DFC16" w14:textId="77777777" w:rsidTr="00A06410">
        <w:trPr>
          <w:trHeight w:val="57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468087D2" w14:textId="59F5629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Temperature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(°F)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BE7596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055CD32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551C5A40" w14:textId="0AF6325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Flame Length (ft)</w:t>
            </w: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3BBF2B1B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17DB385D" w14:textId="582CB74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2E0A2C16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1622F0A3" w14:textId="12E4633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Relative Humidity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(%)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55764BD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3647906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727AB1F3" w14:textId="21F6405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Rate of Spread (ch/hr)</w:t>
            </w: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6809B9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37B1760A" w14:textId="4271785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4D46907F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292C8980" w14:textId="067DDB3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20-ft. Wind Speed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(Forecasted)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2CA3B13E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ED364C7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ECDE42F" w14:textId="520E56DD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2BB7BA43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574A0249" w14:textId="03ECA96E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671D6765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5C58C30" w14:textId="0A4142C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20-ft. Wind Direction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(Forecasted)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169FF84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204E31C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608973CC" w14:textId="0B273980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142C560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27223A25" w14:textId="66FEBDD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40AD733D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0EF74196" w14:textId="11A0521A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Eye-Level Wind Speed (Observed)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3E9BDC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C755ED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3DC4DD76" w14:textId="77777777" w:rsidR="00CD374D" w:rsidRPr="007336DB" w:rsidDel="00D06DBD" w:rsidRDefault="00CD374D" w:rsidP="00CD374D">
            <w:pPr>
              <w:jc w:val="center"/>
              <w:rPr>
                <w:rFonts w:asciiTheme="minorHAnsi" w:eastAsia="Segoe UI" w:hAnsiTheme="minorHAnsi" w:cstheme="minorHAnsi"/>
                <w:b/>
                <w:bCs/>
                <w:color w:val="333333"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4470D2E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3757DC5B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557EC2DB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5000F5C6" w14:textId="4495B526" w:rsidR="00CD374D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Eye-Level Wind Direction (Observed)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FE17BF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185E17D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6CC63E4B" w14:textId="77777777" w:rsidR="00CD374D" w:rsidRPr="007336DB" w:rsidDel="00D06DBD" w:rsidRDefault="00CD374D" w:rsidP="00CD374D">
            <w:pPr>
              <w:jc w:val="center"/>
              <w:rPr>
                <w:rFonts w:asciiTheme="minorHAnsi" w:eastAsia="Segoe UI" w:hAnsiTheme="minorHAnsi" w:cstheme="minorHAnsi"/>
                <w:b/>
                <w:bCs/>
                <w:color w:val="333333"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0C50A841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0D537366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216FAB96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6BD4914E" w14:textId="0CF66A66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Transport Wind Direction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54D751C6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6368FD4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4DC8AF22" w14:textId="7AD5957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26F3833F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6E14723E" w14:textId="49200109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7A312E1F" w14:textId="77777777" w:rsidTr="00A06410">
        <w:trPr>
          <w:trHeight w:val="52"/>
        </w:trPr>
        <w:tc>
          <w:tcPr>
            <w:tcW w:w="2796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EDD006" w14:textId="7B88914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t>Fine Dead (1-Hr) Fuel Moisture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605225D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4A824A4C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0369315C" w14:textId="6ED4491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7597518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54166518" w14:textId="06BFE62C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1D235DD0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4CAE134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4D274A5D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75CA00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37735ED8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600A508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4BC34463" w14:textId="7352DB25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6846FC" w:rsidRPr="007336DB" w14:paraId="5DFDE85D" w14:textId="77777777" w:rsidTr="00A06410">
        <w:trPr>
          <w:trHeight w:val="52"/>
        </w:trPr>
        <w:tc>
          <w:tcPr>
            <w:tcW w:w="2796" w:type="dxa"/>
            <w:gridSpan w:val="4"/>
            <w:shd w:val="clear" w:color="auto" w:fill="D9D9D9" w:themeFill="background1" w:themeFillShade="D9"/>
            <w:vAlign w:val="center"/>
          </w:tcPr>
          <w:p w14:paraId="6D7ECC0F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 w14:paraId="34673A62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362" w:type="dxa"/>
            <w:gridSpan w:val="2"/>
            <w:shd w:val="clear" w:color="auto" w:fill="auto"/>
            <w:vAlign w:val="center"/>
          </w:tcPr>
          <w:p w14:paraId="7737A0D5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2161" w:type="dxa"/>
            <w:gridSpan w:val="4"/>
            <w:shd w:val="clear" w:color="auto" w:fill="D9D9D9" w:themeFill="background1" w:themeFillShade="D9"/>
            <w:vAlign w:val="center"/>
          </w:tcPr>
          <w:p w14:paraId="2C22066A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23" w:type="dxa"/>
            <w:gridSpan w:val="4"/>
            <w:shd w:val="clear" w:color="auto" w:fill="auto"/>
            <w:vAlign w:val="center"/>
          </w:tcPr>
          <w:p w14:paraId="305CCDE0" w14:textId="77777777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1634" w:type="dxa"/>
            <w:gridSpan w:val="2"/>
            <w:shd w:val="clear" w:color="auto" w:fill="auto"/>
            <w:vAlign w:val="center"/>
          </w:tcPr>
          <w:p w14:paraId="70D2B1DA" w14:textId="205EBCD4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38C30E8D" w14:textId="77777777" w:rsidTr="00A06410">
        <w:trPr>
          <w:trHeight w:val="457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F06C1" w14:textId="651A7863" w:rsidR="00CD374D" w:rsidRPr="007336DB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7336DB">
              <w:rPr>
                <w:rFonts w:asciiTheme="minorHAnsi" w:hAnsiTheme="minorHAnsi" w:cstheme="minorHAnsi"/>
                <w:b/>
                <w:bCs/>
              </w:rPr>
              <w:lastRenderedPageBreak/>
              <w:t>WEATHER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7336DB">
              <w:rPr>
                <w:rFonts w:asciiTheme="minorHAnsi" w:hAnsiTheme="minorHAnsi" w:cstheme="minorHAnsi"/>
                <w:b/>
                <w:bCs/>
              </w:rPr>
              <w:t>MONITORING</w:t>
            </w:r>
            <w:r>
              <w:rPr>
                <w:rFonts w:asciiTheme="minorHAnsi" w:hAnsiTheme="minorHAnsi" w:cstheme="minorHAnsi"/>
                <w:b/>
                <w:bCs/>
              </w:rPr>
              <w:t xml:space="preserve"> AND METHODS</w:t>
            </w:r>
          </w:p>
        </w:tc>
      </w:tr>
      <w:tr w:rsidR="00CD374D" w:rsidRPr="007336DB" w14:paraId="3F0DAFA0" w14:textId="77777777" w:rsidTr="00A06410">
        <w:trPr>
          <w:trHeight w:val="1713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4AA31DA3" w14:textId="52562251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MOST REPRESENTATIVE REMOTE AUTOMATED WEATHER STATION (RAWS)</w:t>
            </w:r>
            <w:r w:rsidR="00C700DA">
              <w:rPr>
                <w:rFonts w:asciiTheme="minorHAnsi" w:hAnsiTheme="minorHAnsi" w:cstheme="minorHAnsi"/>
                <w:b/>
                <w:bCs/>
              </w:rPr>
              <w:t xml:space="preserve"> OR OTHER RELIABLE WEATHER STATION</w:t>
            </w:r>
            <w:r>
              <w:rPr>
                <w:rFonts w:asciiTheme="minorHAnsi" w:hAnsiTheme="minorHAnsi" w:cstheme="minorHAnsi"/>
                <w:b/>
                <w:bCs/>
              </w:rPr>
              <w:t>:</w:t>
            </w:r>
          </w:p>
          <w:p w14:paraId="10B98BBD" w14:textId="77777777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263413F3" w14:textId="76FF5718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3CBD2F80" w14:textId="40D41E09" w:rsidR="000A6430" w:rsidRDefault="000A6430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249125A0" w14:textId="77777777" w:rsidR="000A6430" w:rsidRDefault="000A6430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6DFE77D5" w14:textId="268BCA39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WEATHER DATA COLLECTION METHOD AND FREQUENCY BEFORE, DURING, AND AFTER IGNITIONS:</w:t>
            </w:r>
          </w:p>
          <w:p w14:paraId="5BD9BF94" w14:textId="31CF9F06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13F6FBC4" w14:textId="77777777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2CE4A86" w14:textId="644A92A5" w:rsidR="00CD374D" w:rsidRPr="007336DB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3C73676D" w14:textId="77777777" w:rsidTr="00A06410">
        <w:trPr>
          <w:trHeight w:val="521"/>
        </w:trPr>
        <w:tc>
          <w:tcPr>
            <w:tcW w:w="10847" w:type="dxa"/>
            <w:gridSpan w:val="18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7B8B08" w14:textId="4227992C" w:rsidR="00CD374D" w:rsidRPr="005279AC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C9192A4" w14:textId="6D6BF3BE" w:rsidR="00CD374D" w:rsidRPr="005279AC" w:rsidRDefault="00CD374D" w:rsidP="00CD374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279AC">
              <w:rPr>
                <w:rFonts w:asciiTheme="minorHAnsi" w:hAnsiTheme="minorHAnsi" w:cstheme="minorHAnsi"/>
                <w:b/>
                <w:bCs/>
              </w:rPr>
              <w:t>POST-BURN FUELS AND VEGETATION MONITORING</w:t>
            </w:r>
            <w:r w:rsidR="008D2FCA">
              <w:rPr>
                <w:rFonts w:asciiTheme="minorHAnsi" w:hAnsiTheme="minorHAnsi" w:cstheme="minorHAnsi"/>
                <w:b/>
                <w:bCs/>
              </w:rPr>
              <w:t xml:space="preserve"> AND</w:t>
            </w:r>
            <w:r w:rsidRPr="005279AC">
              <w:rPr>
                <w:rFonts w:asciiTheme="minorHAnsi" w:hAnsiTheme="minorHAnsi" w:cstheme="minorHAnsi"/>
                <w:b/>
                <w:bCs/>
              </w:rPr>
              <w:t xml:space="preserve"> METHODS</w:t>
            </w:r>
          </w:p>
          <w:p w14:paraId="0B28EF5D" w14:textId="77777777" w:rsidR="00CD374D" w:rsidRPr="005279AC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tr w:rsidR="00CD374D" w:rsidRPr="007336DB" w14:paraId="26982776" w14:textId="77777777" w:rsidTr="00A06410">
        <w:trPr>
          <w:trHeight w:val="1447"/>
        </w:trPr>
        <w:tc>
          <w:tcPr>
            <w:tcW w:w="10847" w:type="dxa"/>
            <w:gridSpan w:val="18"/>
            <w:shd w:val="clear" w:color="auto" w:fill="FFFFFF" w:themeFill="background1"/>
            <w:vAlign w:val="center"/>
          </w:tcPr>
          <w:p w14:paraId="23B29228" w14:textId="1384071A" w:rsidR="00E95002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  <w:bookmarkStart w:id="3" w:name="_Hlk125665982"/>
            <w:r>
              <w:rPr>
                <w:rFonts w:asciiTheme="minorHAnsi" w:hAnsiTheme="minorHAnsi" w:cstheme="minorHAnsi"/>
                <w:b/>
                <w:bCs/>
              </w:rPr>
              <w:t>DESCRIBE METHODS FOR MONITORING POST-FIRE EFFECTS:</w:t>
            </w:r>
          </w:p>
          <w:p w14:paraId="77515851" w14:textId="7870839C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F75E0BA" w14:textId="09CB672A" w:rsidR="00E95002" w:rsidRDefault="00E95002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  <w:p w14:paraId="0D343313" w14:textId="66382852" w:rsidR="00CD374D" w:rsidRDefault="00CD374D" w:rsidP="00CD374D">
            <w:pPr>
              <w:rPr>
                <w:rFonts w:asciiTheme="minorHAnsi" w:hAnsiTheme="minorHAnsi" w:cstheme="minorHAnsi"/>
                <w:b/>
                <w:bCs/>
              </w:rPr>
            </w:pPr>
          </w:p>
        </w:tc>
      </w:tr>
      <w:bookmarkEnd w:id="3"/>
    </w:tbl>
    <w:p w14:paraId="407D8028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74F9340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2382A9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8642CFF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CC2162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1D70B14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3DC34DC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6B51EC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FEAFDA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BA8A969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2FD57A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BCB2AF0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EC26B4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A67DFD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A868BF9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561F64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8F3222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931A2F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54BD31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763181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AE0DD8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D17D08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BAC555B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7759752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E7E8ABA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E853C37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992EF9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C1E2501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6315FAC" w14:textId="77777777" w:rsidR="00146A83" w:rsidRDefault="00146A83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275E785" w14:textId="0F3EC5A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  <w:r w:rsidRPr="00A06410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lastRenderedPageBreak/>
        <w:t>ATTACHMENT A</w:t>
      </w:r>
      <w:r>
        <w:rPr>
          <w:rFonts w:asciiTheme="minorHAnsi" w:hAnsiTheme="minorHAnsi" w:cstheme="minorHAnsi"/>
          <w:b/>
          <w:sz w:val="24"/>
          <w:szCs w:val="24"/>
        </w:rPr>
        <w:t xml:space="preserve"> – BURN UNIT MAP</w:t>
      </w:r>
      <w:r w:rsidR="004B08DB">
        <w:rPr>
          <w:rFonts w:asciiTheme="minorHAnsi" w:hAnsiTheme="minorHAnsi" w:cstheme="minorHAnsi"/>
          <w:b/>
          <w:sz w:val="24"/>
          <w:szCs w:val="24"/>
        </w:rPr>
        <w:t>(S</w:t>
      </w:r>
      <w:r w:rsidR="00211F9F">
        <w:rPr>
          <w:rFonts w:asciiTheme="minorHAnsi" w:hAnsiTheme="minorHAnsi" w:cstheme="minorHAnsi"/>
          <w:b/>
          <w:sz w:val="24"/>
          <w:szCs w:val="24"/>
        </w:rPr>
        <w:t>): burn unit, vicinity, route to hospital</w:t>
      </w:r>
    </w:p>
    <w:p w14:paraId="1B971FEE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A95993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F2042F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8225DD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55AC77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1BA016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F965903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A79FF02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9F3CA4E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9B4CFA3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0E9813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BEFA98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072F01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459629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BDFE6B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059CC41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868378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E46C3F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16F5ED6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C75DD9B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4FB486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14125EB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47EAE3F4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FCF1D7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D171F35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AAA5B3D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2060138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2EE4DC2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7576ABC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C229D94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B540A2A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A5B8447" w14:textId="77777777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7219B479" w14:textId="1C40FCCF" w:rsidR="00DE474C" w:rsidRDefault="00DE474C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042F4235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37F348EA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4435103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8D773CD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EB6F2D2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5D262806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2C9A8EAE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671F5958" w14:textId="77777777" w:rsidR="00E77439" w:rsidRDefault="00E77439" w:rsidP="00DA5661">
      <w:pPr>
        <w:ind w:right="-360"/>
        <w:rPr>
          <w:rFonts w:asciiTheme="minorHAnsi" w:hAnsiTheme="minorHAnsi" w:cstheme="minorHAnsi"/>
          <w:b/>
          <w:sz w:val="24"/>
          <w:szCs w:val="24"/>
        </w:rPr>
      </w:pPr>
    </w:p>
    <w:p w14:paraId="12AABD80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A5CC3A3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7D6186D6" w14:textId="559280B5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43D600BF" w14:textId="77777777" w:rsidR="00211F9F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545871FC" w14:textId="77777777" w:rsidR="00E874DF" w:rsidRDefault="00E874D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557EF48E" w14:textId="77777777" w:rsidR="00E874DF" w:rsidRDefault="00E874D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43FFA4D" w14:textId="6019B699" w:rsidR="00211F9F" w:rsidRPr="00A06410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  <w:r>
        <w:rPr>
          <w:rFonts w:asciiTheme="minorHAnsi" w:hAnsiTheme="minorHAnsi" w:cstheme="minorHAnsi"/>
          <w:b/>
          <w:color w:val="0070C0"/>
          <w:sz w:val="24"/>
          <w:szCs w:val="24"/>
        </w:rPr>
        <w:lastRenderedPageBreak/>
        <w:t xml:space="preserve">ATTACHMENT B - </w:t>
      </w:r>
      <w:r w:rsidRPr="00125028">
        <w:rPr>
          <w:rFonts w:asciiTheme="minorHAnsi" w:hAnsiTheme="minorHAnsi" w:cstheme="minorHAnsi"/>
          <w:b/>
          <w:sz w:val="22"/>
          <w:szCs w:val="22"/>
        </w:rPr>
        <w:t>PRE-BURN</w:t>
      </w:r>
      <w:r>
        <w:rPr>
          <w:rFonts w:asciiTheme="minorHAnsi" w:hAnsiTheme="minorHAnsi" w:cstheme="minorHAnsi"/>
          <w:b/>
          <w:sz w:val="22"/>
          <w:szCs w:val="22"/>
        </w:rPr>
        <w:t xml:space="preserve"> GO/NO GO</w:t>
      </w:r>
      <w:r w:rsidRPr="00125028">
        <w:rPr>
          <w:rFonts w:asciiTheme="minorHAnsi" w:hAnsiTheme="minorHAnsi" w:cstheme="minorHAnsi"/>
          <w:b/>
          <w:sz w:val="22"/>
          <w:szCs w:val="22"/>
        </w:rPr>
        <w:t>, CREW BRIEFING, TEST FIRE and POST-B</w:t>
      </w:r>
      <w:r>
        <w:rPr>
          <w:rFonts w:asciiTheme="minorHAnsi" w:hAnsiTheme="minorHAnsi" w:cstheme="minorHAnsi"/>
          <w:b/>
          <w:sz w:val="22"/>
          <w:szCs w:val="22"/>
        </w:rPr>
        <w:t>URN CHECKLIST</w:t>
      </w:r>
    </w:p>
    <w:p w14:paraId="057247CC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0C391F33" w14:textId="77777777" w:rsidR="00211F9F" w:rsidRPr="00125028" w:rsidRDefault="00211F9F" w:rsidP="00211F9F">
      <w:pPr>
        <w:numPr>
          <w:ilvl w:val="0"/>
          <w:numId w:val="2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>PRE-BURN (Prior to Crew Briefing)</w:t>
      </w:r>
    </w:p>
    <w:p w14:paraId="066EA2F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5D6DF953" w14:textId="0B3DA174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b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b/>
          <w:sz w:val="22"/>
          <w:szCs w:val="22"/>
        </w:rPr>
      </w:r>
      <w:r w:rsidRPr="00125028">
        <w:rPr>
          <w:rFonts w:asciiTheme="minorHAnsi" w:hAnsiTheme="minorHAnsi" w:cstheme="minorHAnsi"/>
          <w:b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b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Fire Unit is as described in plan and copy of plan</w:t>
      </w:r>
      <w:r w:rsidR="001A2801">
        <w:rPr>
          <w:rFonts w:asciiTheme="minorHAnsi" w:hAnsiTheme="minorHAnsi" w:cstheme="minorHAnsi"/>
          <w:sz w:val="22"/>
          <w:szCs w:val="22"/>
        </w:rPr>
        <w:t xml:space="preserve"> &amp; permit</w:t>
      </w:r>
      <w:r w:rsidRPr="00125028">
        <w:rPr>
          <w:rFonts w:asciiTheme="minorHAnsi" w:hAnsiTheme="minorHAnsi" w:cstheme="minorHAnsi"/>
          <w:sz w:val="22"/>
          <w:szCs w:val="22"/>
        </w:rPr>
        <w:t xml:space="preserve"> is on site.</w:t>
      </w:r>
    </w:p>
    <w:p w14:paraId="5F02D611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firebreaks complete and are consistent with current and predicted conditions.</w:t>
      </w:r>
    </w:p>
    <w:p w14:paraId="0ADB401E" w14:textId="7B25E4BB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Certified Burn Manager assigned, permits obtained and documented in burn plan.</w:t>
      </w:r>
      <w:r w:rsidR="00EB1759">
        <w:rPr>
          <w:rFonts w:asciiTheme="minorHAnsi" w:hAnsiTheme="minorHAnsi" w:cstheme="minorHAnsi"/>
          <w:sz w:val="22"/>
          <w:szCs w:val="22"/>
        </w:rPr>
        <w:t xml:space="preserve"> (Info matches)</w:t>
      </w:r>
    </w:p>
    <w:p w14:paraId="18376EA1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number of personnel present.</w:t>
      </w:r>
    </w:p>
    <w:p w14:paraId="219BE504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Weather forecast obtained and within prescription. Long-range forecast checked for severe weather.</w:t>
      </w:r>
    </w:p>
    <w:p w14:paraId="74AD8BB6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Notifications complete.</w:t>
      </w:r>
    </w:p>
    <w:p w14:paraId="40D5CD56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Required equipment for holding, weather monitoring, ignition and suppression on-site and functioning.</w:t>
      </w:r>
    </w:p>
    <w:p w14:paraId="65333EC5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Personnel have reviewed equipment.</w:t>
      </w:r>
    </w:p>
    <w:p w14:paraId="79FC064C" w14:textId="77777777" w:rsidR="00211F9F" w:rsidRPr="00125028" w:rsidRDefault="00211F9F" w:rsidP="00211F9F">
      <w:pPr>
        <w:ind w:left="240" w:right="-120" w:hanging="24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Planned ignition, holding, and containment methods are appropriate for current and predicted conditions.</w:t>
      </w:r>
    </w:p>
    <w:p w14:paraId="548A7FA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Planned contingencies, mop-up, and patrol are appropriate for current and predicted conditions. </w:t>
      </w:r>
    </w:p>
    <w:p w14:paraId="6051099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Off-site contingency resources are operational and available.</w:t>
      </w:r>
    </w:p>
    <w:p w14:paraId="1FEA5F85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7D5F2D7B" w14:textId="77777777" w:rsidR="00211F9F" w:rsidRPr="00125028" w:rsidRDefault="00211F9F" w:rsidP="00211F9F">
      <w:pPr>
        <w:numPr>
          <w:ilvl w:val="0"/>
          <w:numId w:val="2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 xml:space="preserve">CREW BRIEFING  </w:t>
      </w:r>
    </w:p>
    <w:p w14:paraId="4760C26B" w14:textId="77777777" w:rsidR="00211F9F" w:rsidRPr="00125028" w:rsidRDefault="00211F9F" w:rsidP="00211F9F">
      <w:pPr>
        <w:ind w:left="360" w:right="-120"/>
        <w:rPr>
          <w:rFonts w:asciiTheme="minorHAnsi" w:hAnsiTheme="minorHAnsi" w:cstheme="minorHAnsi"/>
          <w:b/>
          <w:sz w:val="22"/>
          <w:szCs w:val="22"/>
        </w:rPr>
      </w:pPr>
    </w:p>
    <w:p w14:paraId="660F4ABA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Burn unit size and boundaries.</w:t>
      </w:r>
    </w:p>
    <w:p w14:paraId="73B2A2D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Weather forecast</w:t>
      </w:r>
    </w:p>
    <w:p w14:paraId="271D7004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Purpose of burn</w:t>
      </w:r>
    </w:p>
    <w:p w14:paraId="2F5F0A91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Organization of </w:t>
      </w:r>
      <w:r>
        <w:rPr>
          <w:rFonts w:asciiTheme="minorHAnsi" w:hAnsiTheme="minorHAnsi" w:cstheme="minorHAnsi"/>
          <w:sz w:val="22"/>
          <w:szCs w:val="22"/>
        </w:rPr>
        <w:t>personnel</w:t>
      </w:r>
      <w:r w:rsidRPr="00125028">
        <w:rPr>
          <w:rFonts w:asciiTheme="minorHAnsi" w:hAnsiTheme="minorHAnsi" w:cstheme="minorHAnsi"/>
          <w:sz w:val="22"/>
          <w:szCs w:val="22"/>
        </w:rPr>
        <w:t xml:space="preserve"> and assignments. </w:t>
      </w:r>
    </w:p>
    <w:p w14:paraId="6C253098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Method of communication.</w:t>
      </w:r>
    </w:p>
    <w:p w14:paraId="69C621D7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>An</w:t>
      </w:r>
      <w:r w:rsidRPr="00125028">
        <w:rPr>
          <w:rFonts w:asciiTheme="minorHAnsi" w:hAnsiTheme="minorHAnsi" w:cstheme="minorHAnsi"/>
          <w:sz w:val="22"/>
          <w:szCs w:val="22"/>
        </w:rPr>
        <w:t>ticipated fire and smoke behavior.</w:t>
      </w:r>
    </w:p>
    <w:p w14:paraId="710D2139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Method</w:t>
      </w:r>
      <w:r>
        <w:rPr>
          <w:rFonts w:asciiTheme="minorHAnsi" w:hAnsiTheme="minorHAnsi" w:cstheme="minorHAnsi"/>
          <w:sz w:val="22"/>
          <w:szCs w:val="22"/>
        </w:rPr>
        <w:t>s of ignition, holding, mop-up.</w:t>
      </w:r>
    </w:p>
    <w:p w14:paraId="1FC08C0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4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Location of main roads, vehicles, keys, and nearest phone.</w:t>
      </w:r>
    </w:p>
    <w:p w14:paraId="38C8E05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5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Location of back-up equipment, supplies, and water.</w:t>
      </w:r>
    </w:p>
    <w:p w14:paraId="0D53C78C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Contingencies for escaped prescribed fire.</w:t>
      </w:r>
    </w:p>
    <w:p w14:paraId="621AFA15" w14:textId="4F2329BD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Contact with the </w:t>
      </w:r>
      <w:r w:rsidR="005542DE" w:rsidRPr="00125028">
        <w:rPr>
          <w:rFonts w:asciiTheme="minorHAnsi" w:hAnsiTheme="minorHAnsi" w:cstheme="minorHAnsi"/>
          <w:sz w:val="22"/>
          <w:szCs w:val="22"/>
        </w:rPr>
        <w:t>public,</w:t>
      </w:r>
      <w:r w:rsidRPr="00125028">
        <w:rPr>
          <w:rFonts w:asciiTheme="minorHAnsi" w:hAnsiTheme="minorHAnsi" w:cstheme="minorHAnsi"/>
          <w:sz w:val="22"/>
          <w:szCs w:val="22"/>
        </w:rPr>
        <w:t xml:space="preserve"> traffic concerns.</w:t>
      </w:r>
    </w:p>
    <w:p w14:paraId="3FF8E89F" w14:textId="77777777" w:rsidR="00211F9F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>
        <w:rPr>
          <w:rFonts w:asciiTheme="minorHAnsi" w:hAnsiTheme="minorHAnsi" w:cstheme="minorHAnsi"/>
          <w:sz w:val="22"/>
          <w:szCs w:val="22"/>
        </w:rPr>
        <w:t xml:space="preserve">Fire sensitive items, special concerns. </w:t>
      </w:r>
    </w:p>
    <w:p w14:paraId="4B00F24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Hazards and safety issues.</w:t>
      </w:r>
    </w:p>
    <w:p w14:paraId="7E5C6C4E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color w:val="FF0000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Planning for medical emergency</w:t>
      </w:r>
    </w:p>
    <w:p w14:paraId="3AB3E199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8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Answer questions from crew.</w:t>
      </w:r>
    </w:p>
    <w:p w14:paraId="21E28EC3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0B8BA310" w14:textId="77777777" w:rsidR="00211F9F" w:rsidRPr="00125028" w:rsidRDefault="00211F9F" w:rsidP="00211F9F">
      <w:pPr>
        <w:numPr>
          <w:ilvl w:val="0"/>
          <w:numId w:val="1"/>
        </w:numPr>
        <w:suppressAutoHyphens w:val="0"/>
        <w:ind w:right="-120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 xml:space="preserve"> TEST FIRE</w:t>
      </w:r>
    </w:p>
    <w:p w14:paraId="06FB5696" w14:textId="77777777" w:rsidR="00211F9F" w:rsidRPr="00125028" w:rsidRDefault="00211F9F" w:rsidP="00211F9F">
      <w:pPr>
        <w:ind w:left="360" w:right="-120"/>
        <w:rPr>
          <w:rFonts w:asciiTheme="minorHAnsi" w:hAnsiTheme="minorHAnsi" w:cstheme="minorHAnsi"/>
          <w:b/>
          <w:sz w:val="22"/>
          <w:szCs w:val="22"/>
        </w:rPr>
      </w:pPr>
    </w:p>
    <w:p w14:paraId="73356DB0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  <w:u w:val="single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0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On-site weather and fuel conditions are within prescription and consistent with forecast.</w:t>
      </w:r>
    </w:p>
    <w:p w14:paraId="63BDF7CA" w14:textId="20A50DAC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4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Test burn </w:t>
      </w:r>
      <w:r w:rsidR="007B63E4" w:rsidRPr="00125028">
        <w:rPr>
          <w:rFonts w:asciiTheme="minorHAnsi" w:hAnsiTheme="minorHAnsi" w:cstheme="minorHAnsi"/>
          <w:sz w:val="22"/>
          <w:szCs w:val="22"/>
        </w:rPr>
        <w:t>conducted,</w:t>
      </w:r>
      <w:r w:rsidRPr="00125028">
        <w:rPr>
          <w:rFonts w:asciiTheme="minorHAnsi" w:hAnsiTheme="minorHAnsi" w:cstheme="minorHAnsi"/>
          <w:sz w:val="22"/>
          <w:szCs w:val="22"/>
        </w:rPr>
        <w:t xml:space="preserve"> fire and smoke behavior within prescribed parameters.</w:t>
      </w:r>
    </w:p>
    <w:p w14:paraId="09D7EE2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3BD82BF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  <w:r w:rsidRPr="00125028">
        <w:rPr>
          <w:rFonts w:asciiTheme="minorHAnsi" w:hAnsiTheme="minorHAnsi" w:cstheme="minorHAnsi"/>
          <w:b/>
          <w:sz w:val="22"/>
          <w:szCs w:val="22"/>
        </w:rPr>
        <w:t>D.    POST BURN CHECKLIST</w:t>
      </w:r>
    </w:p>
    <w:p w14:paraId="6F1BFF8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20275CA7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5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Mop-up completed as described in burn plan.</w:t>
      </w:r>
    </w:p>
    <w:p w14:paraId="211A2E8A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Night patrol assigned, if needed.</w:t>
      </w:r>
    </w:p>
    <w:p w14:paraId="04781CA2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6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>Personnel and equipment assigned for days following burn, if needed.</w:t>
      </w:r>
    </w:p>
    <w:p w14:paraId="0EEF24AF" w14:textId="501DAEA0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Notifications of completed burn, </w:t>
      </w:r>
      <w:r w:rsidR="00E874DF">
        <w:rPr>
          <w:rFonts w:asciiTheme="minorHAnsi" w:hAnsiTheme="minorHAnsi" w:cstheme="minorHAnsi"/>
          <w:sz w:val="22"/>
          <w:szCs w:val="22"/>
        </w:rPr>
        <w:t xml:space="preserve">fire out </w:t>
      </w:r>
      <w:r w:rsidRPr="00125028">
        <w:rPr>
          <w:rFonts w:asciiTheme="minorHAnsi" w:hAnsiTheme="minorHAnsi" w:cstheme="minorHAnsi"/>
          <w:sz w:val="22"/>
          <w:szCs w:val="22"/>
        </w:rPr>
        <w:t>if required</w:t>
      </w:r>
      <w:r w:rsidR="00A76637">
        <w:rPr>
          <w:rFonts w:asciiTheme="minorHAnsi" w:hAnsiTheme="minorHAnsi" w:cstheme="minorHAnsi"/>
          <w:sz w:val="22"/>
          <w:szCs w:val="22"/>
        </w:rPr>
        <w:t xml:space="preserve"> by permit</w:t>
      </w:r>
    </w:p>
    <w:p w14:paraId="075EF909" w14:textId="48236324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fldChar w:fldCharType="begin">
          <w:ffData>
            <w:name w:val="Check57"/>
            <w:enabled/>
            <w:calcOnExit w:val="0"/>
            <w:checkBox>
              <w:sizeAuto/>
              <w:default w:val="0"/>
            </w:checkBox>
          </w:ffData>
        </w:fldChar>
      </w:r>
      <w:r w:rsidRPr="00125028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125028">
        <w:rPr>
          <w:rFonts w:asciiTheme="minorHAnsi" w:hAnsiTheme="minorHAnsi" w:cstheme="minorHAnsi"/>
          <w:sz w:val="22"/>
          <w:szCs w:val="22"/>
        </w:rPr>
      </w:r>
      <w:r w:rsidRPr="00125028">
        <w:rPr>
          <w:rFonts w:asciiTheme="minorHAnsi" w:hAnsiTheme="minorHAnsi" w:cstheme="minorHAnsi"/>
          <w:sz w:val="22"/>
          <w:szCs w:val="22"/>
        </w:rPr>
        <w:fldChar w:fldCharType="separate"/>
      </w:r>
      <w:r w:rsidRPr="00125028">
        <w:rPr>
          <w:rFonts w:asciiTheme="minorHAnsi" w:hAnsiTheme="minorHAnsi" w:cstheme="minorHAnsi"/>
          <w:sz w:val="22"/>
          <w:szCs w:val="22"/>
        </w:rPr>
        <w:fldChar w:fldCharType="end"/>
      </w:r>
      <w:r w:rsidRPr="00125028">
        <w:rPr>
          <w:rFonts w:asciiTheme="minorHAnsi" w:hAnsiTheme="minorHAnsi" w:cstheme="minorHAnsi"/>
          <w:sz w:val="22"/>
          <w:szCs w:val="22"/>
        </w:rPr>
        <w:t xml:space="preserve">Debrief or </w:t>
      </w:r>
      <w:r w:rsidR="005542DE" w:rsidRPr="00125028">
        <w:rPr>
          <w:rFonts w:asciiTheme="minorHAnsi" w:hAnsiTheme="minorHAnsi" w:cstheme="minorHAnsi"/>
          <w:sz w:val="22"/>
          <w:szCs w:val="22"/>
        </w:rPr>
        <w:t>After-Action</w:t>
      </w:r>
      <w:r w:rsidRPr="00125028">
        <w:rPr>
          <w:rFonts w:asciiTheme="minorHAnsi" w:hAnsiTheme="minorHAnsi" w:cstheme="minorHAnsi"/>
          <w:sz w:val="22"/>
          <w:szCs w:val="22"/>
        </w:rPr>
        <w:t xml:space="preserve"> Review (AAR)</w:t>
      </w:r>
    </w:p>
    <w:p w14:paraId="61848F3B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</w:p>
    <w:p w14:paraId="3577B6C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sz w:val="22"/>
          <w:szCs w:val="22"/>
        </w:rPr>
      </w:pPr>
      <w:r w:rsidRPr="00125028">
        <w:rPr>
          <w:rFonts w:asciiTheme="minorHAnsi" w:hAnsiTheme="minorHAnsi" w:cstheme="minorHAnsi"/>
          <w:sz w:val="22"/>
          <w:szCs w:val="22"/>
        </w:rPr>
        <w:t xml:space="preserve">Burn </w:t>
      </w:r>
      <w:r>
        <w:rPr>
          <w:rFonts w:asciiTheme="minorHAnsi" w:hAnsiTheme="minorHAnsi" w:cstheme="minorHAnsi"/>
          <w:sz w:val="22"/>
          <w:szCs w:val="22"/>
        </w:rPr>
        <w:t>Boss (leader)</w:t>
      </w:r>
      <w:r w:rsidRPr="00125028">
        <w:rPr>
          <w:rFonts w:asciiTheme="minorHAnsi" w:hAnsiTheme="minorHAnsi" w:cstheme="minorHAnsi"/>
          <w:sz w:val="22"/>
          <w:szCs w:val="22"/>
        </w:rPr>
        <w:t xml:space="preserve"> sign and date form when burn is completed.</w:t>
      </w:r>
    </w:p>
    <w:p w14:paraId="4CABE328" w14:textId="77777777" w:rsidR="00211F9F" w:rsidRPr="00125028" w:rsidRDefault="00211F9F" w:rsidP="00211F9F">
      <w:pPr>
        <w:ind w:right="-120"/>
        <w:rPr>
          <w:rFonts w:asciiTheme="minorHAnsi" w:hAnsiTheme="minorHAnsi" w:cstheme="minorHAnsi"/>
          <w:b/>
          <w:sz w:val="22"/>
          <w:szCs w:val="22"/>
        </w:rPr>
      </w:pPr>
    </w:p>
    <w:p w14:paraId="3977BEBE" w14:textId="77777777" w:rsidR="00211F9F" w:rsidRDefault="00211F9F" w:rsidP="00211F9F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suppressAutoHyphens w:val="0"/>
        <w:jc w:val="left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Burn Boss </w:t>
      </w:r>
      <w:r w:rsidRPr="00125028">
        <w:rPr>
          <w:rFonts w:asciiTheme="minorHAnsi" w:hAnsiTheme="minorHAnsi" w:cstheme="minorHAnsi"/>
          <w:b/>
          <w:sz w:val="22"/>
          <w:szCs w:val="22"/>
        </w:rPr>
        <w:t>:</w:t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b/>
          <w:sz w:val="22"/>
          <w:szCs w:val="22"/>
        </w:rPr>
        <w:tab/>
        <w:t>Date:</w:t>
      </w:r>
      <w:r w:rsidRPr="00125028">
        <w:rPr>
          <w:rFonts w:asciiTheme="minorHAnsi" w:hAnsiTheme="minorHAnsi" w:cstheme="minorHAnsi"/>
          <w:sz w:val="22"/>
          <w:szCs w:val="22"/>
        </w:rPr>
        <w:t xml:space="preserve"> </w:t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 w:rsidRPr="00125028">
        <w:rPr>
          <w:rFonts w:asciiTheme="minorHAnsi" w:hAnsiTheme="minorHAnsi" w:cstheme="minorHAnsi"/>
          <w:sz w:val="22"/>
          <w:szCs w:val="22"/>
          <w:u w:val="single"/>
        </w:rPr>
        <w:tab/>
      </w:r>
      <w:r>
        <w:rPr>
          <w:rFonts w:asciiTheme="minorHAnsi" w:hAnsiTheme="minorHAnsi" w:cstheme="minorHAnsi"/>
          <w:b/>
          <w:sz w:val="22"/>
          <w:szCs w:val="22"/>
          <w:u w:val="single"/>
        </w:rPr>
        <w:tab/>
      </w:r>
    </w:p>
    <w:p w14:paraId="0B9B0714" w14:textId="77777777" w:rsidR="000E0044" w:rsidRDefault="000E0044" w:rsidP="00211F9F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suppressAutoHyphens w:val="0"/>
        <w:jc w:val="left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0DD357B5" w14:textId="77777777" w:rsidR="000E0044" w:rsidRDefault="000E0044" w:rsidP="00211F9F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suppressAutoHyphens w:val="0"/>
        <w:jc w:val="left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93660D3" w14:textId="15F96DED" w:rsidR="000E0044" w:rsidRPr="007336DB" w:rsidRDefault="000E0044" w:rsidP="00211F9F">
      <w:pPr>
        <w:widowControl w:val="0"/>
        <w:tabs>
          <w:tab w:val="left" w:pos="0"/>
          <w:tab w:val="left" w:pos="432"/>
          <w:tab w:val="left" w:pos="864"/>
          <w:tab w:val="left" w:pos="1296"/>
          <w:tab w:val="left" w:pos="1728"/>
          <w:tab w:val="left" w:pos="2160"/>
          <w:tab w:val="left" w:pos="2592"/>
          <w:tab w:val="left" w:pos="3024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  <w:tab w:val="left" w:pos="9072"/>
        </w:tabs>
        <w:suppressAutoHyphens w:val="0"/>
        <w:jc w:val="left"/>
        <w:rPr>
          <w:rFonts w:ascii="Arial Black" w:hAnsi="Arial Black"/>
          <w:b/>
          <w:bCs/>
          <w:color w:val="0000FF"/>
          <w:spacing w:val="-3"/>
          <w:sz w:val="40"/>
        </w:rPr>
        <w:sectPr w:rsidR="000E0044" w:rsidRPr="007336DB" w:rsidSect="002D583B">
          <w:pgSz w:w="12240" w:h="15840"/>
          <w:pgMar w:top="864" w:right="864" w:bottom="864" w:left="864" w:header="720" w:footer="720" w:gutter="0"/>
          <w:cols w:space="720"/>
          <w:docGrid w:linePitch="360"/>
        </w:sectPr>
      </w:pPr>
    </w:p>
    <w:p w14:paraId="3B86F949" w14:textId="1FDC0C5B" w:rsidR="00211F9F" w:rsidRDefault="00211F9F" w:rsidP="00211F9F">
      <w:pPr>
        <w:ind w:right="-36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color w:val="0070C0"/>
          <w:sz w:val="24"/>
          <w:szCs w:val="24"/>
        </w:rPr>
        <w:lastRenderedPageBreak/>
        <w:t xml:space="preserve">ATTACHMENT </w:t>
      </w:r>
      <w:r w:rsidR="00166B14">
        <w:rPr>
          <w:rFonts w:asciiTheme="minorHAnsi" w:hAnsiTheme="minorHAnsi" w:cstheme="minorHAnsi"/>
          <w:b/>
          <w:color w:val="0070C0"/>
          <w:sz w:val="24"/>
          <w:szCs w:val="24"/>
        </w:rPr>
        <w:t>C</w:t>
      </w:r>
      <w:r>
        <w:rPr>
          <w:rFonts w:asciiTheme="minorHAnsi" w:hAnsiTheme="minorHAnsi" w:cstheme="minorHAnsi"/>
          <w:b/>
          <w:color w:val="0070C0"/>
          <w:sz w:val="24"/>
          <w:szCs w:val="24"/>
        </w:rPr>
        <w:t xml:space="preserve"> – </w:t>
      </w:r>
      <w:r>
        <w:rPr>
          <w:rFonts w:asciiTheme="minorHAnsi" w:hAnsiTheme="minorHAnsi" w:cstheme="minorHAnsi"/>
          <w:b/>
          <w:sz w:val="22"/>
          <w:szCs w:val="22"/>
        </w:rPr>
        <w:t>Weather observations form</w:t>
      </w:r>
    </w:p>
    <w:p w14:paraId="4E8ED82B" w14:textId="55941879" w:rsidR="00211F9F" w:rsidRDefault="00211F9F" w:rsidP="00211F9F">
      <w:pPr>
        <w:suppressAutoHyphens w:val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6AF4DB52" wp14:editId="22688CBD">
                <wp:simplePos x="0" y="0"/>
                <wp:positionH relativeFrom="column">
                  <wp:posOffset>228600</wp:posOffset>
                </wp:positionH>
                <wp:positionV relativeFrom="paragraph">
                  <wp:posOffset>228600</wp:posOffset>
                </wp:positionV>
                <wp:extent cx="7299960" cy="4517390"/>
                <wp:effectExtent l="0" t="0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299960" cy="4517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F0B80C" id="Rectangle 1" o:spid="_x0000_s1026" style="position:absolute;margin-left:18pt;margin-top:18pt;width:574.8pt;height:355.7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" filled="f" stroked="f" strokeweight="2pt">
                <v:shadow color="black [0]"/>
                <o:lock v:ext="edit" shapetype="t"/>
                <v:textbox inset="0,0,0,0"/>
              </v:rect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885"/>
        <w:gridCol w:w="925"/>
        <w:gridCol w:w="904"/>
        <w:gridCol w:w="930"/>
        <w:gridCol w:w="1178"/>
        <w:gridCol w:w="910"/>
        <w:gridCol w:w="1020"/>
        <w:gridCol w:w="768"/>
        <w:gridCol w:w="1274"/>
      </w:tblGrid>
      <w:tr w:rsidR="00211F9F" w14:paraId="6FAD4F78" w14:textId="77777777" w:rsidTr="00211F9F">
        <w:trPr>
          <w:trHeight w:val="347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07BB5E" w14:textId="77777777" w:rsidR="00211F9F" w:rsidRPr="00A06410" w:rsidRDefault="00211F9F">
            <w:pPr>
              <w:widowControl w:val="0"/>
              <w:spacing w:after="280"/>
              <w:rPr>
                <w:rFonts w:ascii="Calibri" w:hAnsi="Calibri" w:cs="Calibri"/>
                <w:b/>
                <w:bCs/>
                <w:color w:val="000000"/>
                <w:kern w:val="28"/>
                <w:sz w:val="24"/>
                <w:szCs w:val="24"/>
                <w14:cntxtAlts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ABE582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907655" w14:textId="5ADC6ED0" w:rsidR="00211F9F" w:rsidRP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 w:rsidRPr="00211F9F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41" w:type="pct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186701" w14:textId="6133B462" w:rsidR="00211F9F" w:rsidRPr="00A06410" w:rsidRDefault="00241F51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 w:rsidRPr="00A06410">
              <w:rPr>
                <w:b/>
                <w:bCs/>
                <w:sz w:val="22"/>
                <w:szCs w:val="22"/>
              </w:rPr>
              <w:t>WEATHER OBSERVATIONS</w:t>
            </w:r>
          </w:p>
        </w:tc>
        <w:tc>
          <w:tcPr>
            <w:tcW w:w="411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34802E" w14:textId="77777777" w:rsidR="00211F9F" w:rsidRPr="00A06410" w:rsidRDefault="00211F9F">
            <w:pPr>
              <w:widowControl w:val="0"/>
              <w:spacing w:after="280"/>
              <w:ind w:right="96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226575A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F1EE16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47AC65" w14:textId="77777777" w:rsidR="00211F9F" w:rsidRPr="00A06410" w:rsidRDefault="00211F9F">
            <w:pPr>
              <w:widowControl w:val="0"/>
              <w:spacing w:after="280"/>
              <w:rPr>
                <w:b/>
                <w:bCs/>
                <w:sz w:val="24"/>
                <w:szCs w:val="24"/>
              </w:rPr>
            </w:pPr>
            <w:r w:rsidRPr="00A06410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211F9F" w14:paraId="04ADC793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6CE91F3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Project name:</w:t>
            </w:r>
          </w:p>
        </w:tc>
        <w:tc>
          <w:tcPr>
            <w:tcW w:w="424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C202A7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EC7F4F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9DCCDD8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D1B0A3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572168A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D75DE4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Date:</w:t>
            </w:r>
          </w:p>
        </w:tc>
        <w:tc>
          <w:tcPr>
            <w:tcW w:w="488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399851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D9546E0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2CCC4F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211F9F" w14:paraId="2B1D979D" w14:textId="77777777" w:rsidTr="00211F9F">
        <w:trPr>
          <w:trHeight w:val="451"/>
        </w:trPr>
        <w:tc>
          <w:tcPr>
            <w:tcW w:w="124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CE0595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Observer and method:</w:t>
            </w:r>
          </w:p>
        </w:tc>
        <w:tc>
          <w:tcPr>
            <w:tcW w:w="44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FB8F1E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525BC4B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3B56B5D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E4B655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33DC21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690C490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Elevation:</w:t>
            </w:r>
          </w:p>
        </w:tc>
        <w:tc>
          <w:tcPr>
            <w:tcW w:w="60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AD1BBC8" w14:textId="77777777" w:rsidR="00211F9F" w:rsidRDefault="00211F9F">
            <w:pPr>
              <w:widowControl w:val="0"/>
              <w:spacing w:after="28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211F9F" w14:paraId="7089F75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94E1F1A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Time/Site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50C03B5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Dry bulb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8F719BC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Wet Bulb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AA3191D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RH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0742E1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Dew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9D874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Wind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5CA5C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Direction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51D450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FDFM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4AB9EF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PIG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DCBDA7E" w14:textId="77777777" w:rsidR="00211F9F" w:rsidRDefault="00211F9F">
            <w:pPr>
              <w:widowControl w:val="0"/>
              <w:spacing w:after="28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Sky</w:t>
            </w:r>
          </w:p>
        </w:tc>
      </w:tr>
      <w:tr w:rsidR="00211F9F" w14:paraId="673DB315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E320E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F71CBE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A942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59B4B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7769F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C1B0D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DAAC5A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6DA0C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BE284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CA6F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008153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50C21B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D774C3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4B2C94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E125D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74F8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7B9DE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66B2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D674A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445173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983A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7E319AF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22AFF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AC5F13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C3E4A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27EFD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B294A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1ADA8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3D327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DC61A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0127A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5B720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7C709D1B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0136A8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3EA5A5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98964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C9A6A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B0B9A2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26A90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1306F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A3EE78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A44821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3F176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30F3772F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480FD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2948E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838788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74329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9C5FED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CE16C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4BE1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07670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50772E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D08E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671582A1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300C4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954079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7B2FE4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8D0960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9180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BCDF3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CC7D9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FA518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F15D1A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18BCF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C574D6F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F4137D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4087D1D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4B48FFD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04973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298BD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E7A5B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CDC7DB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78FCF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78E6D5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05B75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03AFA19C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428A7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FC5F93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8F605C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494F0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468C8C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EB7E6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F5CA5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035FFE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2A722B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EB087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45C1015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3D786F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E61421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430509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C9025D6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1088E7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4EFBC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1C99E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149837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4481C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32C51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654F21EA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85D409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C83E6D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B3B242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E72E3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E578A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7529C1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3B477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8319F0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ADF67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6D49B1A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20977807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7D4F64F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FFA088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626A02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DAC1F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504414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5065D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5FDA4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644875E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09EAE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D84896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  <w:tr w:rsidR="00211F9F" w14:paraId="2B4034B1" w14:textId="77777777" w:rsidTr="00211F9F">
        <w:trPr>
          <w:trHeight w:val="451"/>
        </w:trPr>
        <w:tc>
          <w:tcPr>
            <w:tcW w:w="8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DE46EF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8121E9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FEEC58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9BDB9D2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E8E7C91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4D80E5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756B033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4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3B27AA7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3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118489C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BA670C0" w14:textId="77777777" w:rsidR="00211F9F" w:rsidRDefault="00211F9F">
            <w:pPr>
              <w:widowControl w:val="0"/>
              <w:spacing w:after="2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 </w:t>
            </w:r>
          </w:p>
        </w:tc>
      </w:tr>
    </w:tbl>
    <w:p w14:paraId="4EF419C2" w14:textId="77777777" w:rsidR="00211F9F" w:rsidRPr="001425B5" w:rsidRDefault="00211F9F" w:rsidP="00211F9F">
      <w:pPr>
        <w:ind w:right="-360"/>
        <w:rPr>
          <w:rFonts w:asciiTheme="minorHAnsi" w:hAnsiTheme="minorHAnsi" w:cstheme="minorHAnsi"/>
          <w:b/>
          <w:color w:val="0070C0"/>
          <w:sz w:val="24"/>
          <w:szCs w:val="24"/>
        </w:rPr>
      </w:pPr>
    </w:p>
    <w:p w14:paraId="69AF05B9" w14:textId="77777777" w:rsidR="00211F9F" w:rsidRPr="00211F9F" w:rsidRDefault="00211F9F" w:rsidP="00211F9F">
      <w:pPr>
        <w:suppressAutoHyphens w:val="0"/>
        <w:jc w:val="left"/>
        <w:rPr>
          <w:sz w:val="24"/>
          <w:szCs w:val="24"/>
        </w:rPr>
      </w:pPr>
      <w:r w:rsidRPr="00211F9F">
        <w:rPr>
          <w:noProof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5E97DDB" wp14:editId="098E099D">
                <wp:simplePos x="0" y="0"/>
                <wp:positionH relativeFrom="column">
                  <wp:posOffset>228600</wp:posOffset>
                </wp:positionH>
                <wp:positionV relativeFrom="paragraph">
                  <wp:posOffset>5318125</wp:posOffset>
                </wp:positionV>
                <wp:extent cx="7287895" cy="1056640"/>
                <wp:effectExtent l="0" t="3175" r="0" b="0"/>
                <wp:wrapNone/>
                <wp:docPr id="2" name="Contro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287895" cy="1056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E7DDE7" id="Control 3" o:spid="_x0000_s1026" style="position:absolute;margin-left:18pt;margin-top:418.75pt;width:573.85pt;height:83.2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" filled="f" stroked="f" strokeweight="2pt">
                <v:shadow color="black [0]"/>
                <o:lock v:ext="edit" shapetype="t"/>
                <v:textbox inset="0,0,0,0"/>
              </v:rect>
            </w:pict>
          </mc:Fallback>
        </mc:AlternateConten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3"/>
        <w:gridCol w:w="1899"/>
        <w:gridCol w:w="1313"/>
        <w:gridCol w:w="1176"/>
        <w:gridCol w:w="1084"/>
        <w:gridCol w:w="1529"/>
        <w:gridCol w:w="1035"/>
        <w:gridCol w:w="1183"/>
      </w:tblGrid>
      <w:tr w:rsidR="00211F9F" w:rsidRPr="00211F9F" w14:paraId="5368FE60" w14:textId="77777777" w:rsidTr="00A06410">
        <w:trPr>
          <w:trHeight w:val="416"/>
        </w:trPr>
        <w:tc>
          <w:tcPr>
            <w:tcW w:w="611" w:type="pct"/>
            <w:tcBorders>
              <w:top w:val="single" w:sz="4" w:space="0" w:color="000000"/>
              <w:left w:val="single" w:sz="4" w:space="0" w:color="000000"/>
            </w:tcBorders>
            <w:shd w:val="clear" w:color="auto" w:fill="E7E6E6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A7B8A1B" w14:textId="77777777" w:rsidR="00211F9F" w:rsidRPr="00A06410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color w:val="000000"/>
                <w:kern w:val="28"/>
                <w:sz w:val="22"/>
                <w:szCs w:val="22"/>
                <w14:cntxtAlts/>
              </w:rPr>
            </w:pPr>
            <w:r w:rsidRPr="00A06410">
              <w:rPr>
                <w:color w:val="000000"/>
                <w:kern w:val="28"/>
                <w:sz w:val="22"/>
                <w:szCs w:val="22"/>
                <w14:cntxtAlts/>
              </w:rPr>
              <w:t>Notes:</w:t>
            </w:r>
          </w:p>
        </w:tc>
        <w:tc>
          <w:tcPr>
            <w:tcW w:w="904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06E3055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E4116E7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0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21876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16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8CE39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728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B0432E3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493" w:type="pct"/>
            <w:tcBorders>
              <w:top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B20DAE6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3" w:type="pct"/>
            <w:tcBorders>
              <w:top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7A7860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78BF0FEB" w14:textId="77777777" w:rsidTr="00A06410">
        <w:trPr>
          <w:trHeight w:val="416"/>
        </w:trPr>
        <w:tc>
          <w:tcPr>
            <w:tcW w:w="611" w:type="pct"/>
            <w:tcBorders>
              <w:lef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DF37A5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0A886A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C41F5F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0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9856A3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16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E484D05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728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6BF838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493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C2562D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3" w:type="pct"/>
            <w:tcBorders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4D2CDE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7C4789AC" w14:textId="77777777" w:rsidTr="00A06410">
        <w:trPr>
          <w:trHeight w:val="416"/>
        </w:trPr>
        <w:tc>
          <w:tcPr>
            <w:tcW w:w="611" w:type="pct"/>
            <w:tcBorders>
              <w:lef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4D2B151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1E94F83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9C1B5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0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5D1049D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16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EAABD1F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728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26300B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493" w:type="pct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F0DF16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14:cntxtAlts/>
              </w:rPr>
              <w:t> </w:t>
            </w:r>
          </w:p>
        </w:tc>
        <w:tc>
          <w:tcPr>
            <w:tcW w:w="563" w:type="pct"/>
            <w:tcBorders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F313B4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  <w:tr w:rsidR="00211F9F" w:rsidRPr="00211F9F" w14:paraId="03887B29" w14:textId="77777777" w:rsidTr="0095244C">
        <w:trPr>
          <w:trHeight w:val="1146"/>
        </w:trPr>
        <w:tc>
          <w:tcPr>
            <w:tcW w:w="611" w:type="pct"/>
            <w:tcBorders>
              <w:left w:val="single" w:sz="4" w:space="0" w:color="000000"/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F798EE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904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56C4B32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625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68DB31A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0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51CC289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16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B5FF6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728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B8672A8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493" w:type="pct"/>
            <w:tcBorders>
              <w:bottom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FE978F6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  <w:tc>
          <w:tcPr>
            <w:tcW w:w="563" w:type="pct"/>
            <w:tcBorders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AD25EB7" w14:textId="77777777" w:rsidR="00211F9F" w:rsidRPr="00211F9F" w:rsidRDefault="00211F9F" w:rsidP="00211F9F">
            <w:pPr>
              <w:widowControl w:val="0"/>
              <w:suppressAutoHyphens w:val="0"/>
              <w:spacing w:after="280" w:line="285" w:lineRule="auto"/>
              <w:jc w:val="left"/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</w:pPr>
            <w:r w:rsidRPr="00211F9F">
              <w:rPr>
                <w:rFonts w:ascii="Calibri" w:hAnsi="Calibri" w:cs="Calibri"/>
                <w:color w:val="000000"/>
                <w:kern w:val="28"/>
                <w:sz w:val="22"/>
                <w:szCs w:val="22"/>
                <w14:cntxtAlts/>
              </w:rPr>
              <w:t> </w:t>
            </w:r>
          </w:p>
        </w:tc>
      </w:tr>
    </w:tbl>
    <w:p w14:paraId="758EDCEA" w14:textId="3A43AA5C" w:rsidR="00E36298" w:rsidRDefault="00E36298" w:rsidP="00211F9F">
      <w:pPr>
        <w:ind w:right="-360"/>
        <w:rPr>
          <w:rFonts w:ascii="Calibri" w:hAnsi="Calibri"/>
          <w:b/>
          <w:bCs/>
        </w:rPr>
      </w:pPr>
    </w:p>
    <w:p w14:paraId="7ACB87FF" w14:textId="77777777" w:rsidR="00664171" w:rsidRDefault="00166B14" w:rsidP="00166B14">
      <w:pPr>
        <w:ind w:right="-36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color w:val="0070C0"/>
          <w:sz w:val="24"/>
          <w:szCs w:val="24"/>
        </w:rPr>
        <w:lastRenderedPageBreak/>
        <w:t xml:space="preserve">ATTACHMENT D – </w:t>
      </w:r>
      <w:r>
        <w:rPr>
          <w:rFonts w:asciiTheme="minorHAnsi" w:hAnsiTheme="minorHAnsi" w:cstheme="minorHAnsi"/>
          <w:b/>
          <w:sz w:val="22"/>
          <w:szCs w:val="22"/>
        </w:rPr>
        <w:t>BURN BOSS DOCUMENTATION FORM</w:t>
      </w:r>
      <w:r w:rsidR="00AE7EC9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192706ED" w14:textId="25A032FE" w:rsidR="00166B14" w:rsidRDefault="00642FD1" w:rsidP="00166B14">
      <w:pPr>
        <w:ind w:right="-36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Date _________  </w:t>
      </w:r>
      <w:r w:rsidR="00664171">
        <w:rPr>
          <w:rFonts w:asciiTheme="minorHAnsi" w:hAnsiTheme="minorHAnsi" w:cstheme="minorHAnsi"/>
          <w:b/>
          <w:sz w:val="22"/>
          <w:szCs w:val="22"/>
        </w:rPr>
        <w:t>B</w:t>
      </w:r>
      <w:r w:rsidR="002B50C1">
        <w:rPr>
          <w:rFonts w:asciiTheme="minorHAnsi" w:hAnsiTheme="minorHAnsi" w:cstheme="minorHAnsi"/>
          <w:b/>
          <w:sz w:val="22"/>
          <w:szCs w:val="22"/>
        </w:rPr>
        <w:t>urn unit</w:t>
      </w:r>
      <w:r w:rsidR="00664171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64171">
        <w:rPr>
          <w:rFonts w:asciiTheme="minorHAnsi" w:hAnsiTheme="minorHAnsi" w:cstheme="minorHAnsi"/>
          <w:b/>
          <w:sz w:val="22"/>
          <w:szCs w:val="22"/>
        </w:rPr>
        <w:t>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 xml:space="preserve">  </w:t>
      </w:r>
      <w:r w:rsidR="00664171">
        <w:rPr>
          <w:rFonts w:asciiTheme="minorHAnsi" w:hAnsiTheme="minorHAnsi" w:cstheme="minorHAnsi"/>
          <w:b/>
          <w:sz w:val="22"/>
          <w:szCs w:val="22"/>
        </w:rPr>
        <w:t>Burn Boss ___________</w:t>
      </w:r>
      <w:r w:rsidR="003D3165">
        <w:rPr>
          <w:rFonts w:asciiTheme="minorHAnsi" w:hAnsiTheme="minorHAnsi" w:cstheme="minorHAnsi"/>
          <w:b/>
          <w:sz w:val="22"/>
          <w:szCs w:val="22"/>
        </w:rPr>
        <w:t>___________________</w:t>
      </w:r>
    </w:p>
    <w:tbl>
      <w:tblPr>
        <w:tblW w:w="10525" w:type="dxa"/>
        <w:tblLook w:val="04A0" w:firstRow="1" w:lastRow="0" w:firstColumn="1" w:lastColumn="0" w:noHBand="0" w:noVBand="1"/>
      </w:tblPr>
      <w:tblGrid>
        <w:gridCol w:w="1168"/>
        <w:gridCol w:w="1558"/>
        <w:gridCol w:w="7799"/>
      </w:tblGrid>
      <w:tr w:rsidR="00913C14" w:rsidRPr="00913C14" w14:paraId="0489FB22" w14:textId="77777777" w:rsidTr="006B063E">
        <w:trPr>
          <w:trHeight w:val="441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bottom"/>
            <w:hideMark/>
          </w:tcPr>
          <w:p w14:paraId="195BA08B" w14:textId="61963DD6" w:rsidR="00913C14" w:rsidRPr="00913C14" w:rsidRDefault="00642FD1" w:rsidP="00913C14">
            <w:pPr>
              <w:suppressAutoHyphens w:val="0"/>
              <w:jc w:val="left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  <w:t xml:space="preserve">     </w:t>
            </w:r>
            <w:r w:rsidR="00913C14" w:rsidRPr="00913C14"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  <w:t>Time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bottom"/>
            <w:hideMark/>
          </w:tcPr>
          <w:p w14:paraId="6B2AACFD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  <w:t>Action/Activity</w:t>
            </w:r>
          </w:p>
        </w:tc>
        <w:tc>
          <w:tcPr>
            <w:tcW w:w="77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8E8E8"/>
            <w:noWrap/>
            <w:vAlign w:val="bottom"/>
            <w:hideMark/>
          </w:tcPr>
          <w:p w14:paraId="5F3B647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b/>
                <w:bCs/>
                <w:color w:val="000000"/>
                <w:sz w:val="22"/>
                <w:szCs w:val="22"/>
              </w:rPr>
              <w:t>Details of Observation</w:t>
            </w:r>
          </w:p>
        </w:tc>
      </w:tr>
      <w:tr w:rsidR="00913C14" w:rsidRPr="00913C14" w14:paraId="38E3E148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3E8E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B679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2257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6438BC2C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65097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E64A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7620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44BEC509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7DA1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5C89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C4F6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BF2C7A1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99C0F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C7D4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ED37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C7F88EE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15810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C18DB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2687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431EA826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50687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C82A61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EB411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3E42952E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5879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F276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8B20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2397452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1C900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8BCD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0AA7D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6A5210C8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051D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FAB9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5E86B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48F5519C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AC68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F559A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3DAF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15789AD7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8B9D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F5E94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C20F0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F642697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8E320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E253A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723C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2107996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9499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924C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50151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46B54A9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53E64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7666E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17D94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6DFCD9B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B8C3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F1C5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FAAF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68278B50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F8C6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9FDC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94ACE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D38BA4B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86B0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EEC1E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52F6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1035FEAC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F9F57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0D37A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DC75D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6CB11D35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7D5B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DAC8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0D75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DA40091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A71D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E1B0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824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97E85B8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69BC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3311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EBBF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315E0AF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CAF25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80D5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46F7D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2033B2AE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95DFD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7602B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1205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C612B2B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A92B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AE6E4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8C16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788F3E4C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1EFC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8995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01FC3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E189C68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5EE3C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13AC1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7D879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54363671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524C2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024A8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B1660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  <w:tr w:rsidR="00913C14" w:rsidRPr="00913C14" w14:paraId="12C9EB12" w14:textId="77777777" w:rsidTr="006B063E">
        <w:trPr>
          <w:trHeight w:val="441"/>
        </w:trPr>
        <w:tc>
          <w:tcPr>
            <w:tcW w:w="11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37786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D2DCA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27D9F" w14:textId="77777777" w:rsidR="00913C14" w:rsidRPr="00913C14" w:rsidRDefault="00913C14" w:rsidP="00913C14">
            <w:pPr>
              <w:suppressAutoHyphens w:val="0"/>
              <w:jc w:val="left"/>
              <w:rPr>
                <w:rFonts w:ascii="Aptos Narrow" w:hAnsi="Aptos Narrow"/>
                <w:color w:val="000000"/>
                <w:sz w:val="22"/>
                <w:szCs w:val="22"/>
              </w:rPr>
            </w:pPr>
            <w:r w:rsidRPr="00913C14">
              <w:rPr>
                <w:rFonts w:ascii="Aptos Narrow" w:hAnsi="Aptos Narrow"/>
                <w:color w:val="000000"/>
                <w:sz w:val="22"/>
                <w:szCs w:val="22"/>
              </w:rPr>
              <w:t> </w:t>
            </w:r>
          </w:p>
        </w:tc>
      </w:tr>
    </w:tbl>
    <w:p w14:paraId="4CD8183F" w14:textId="77777777" w:rsidR="00166B14" w:rsidRPr="007336DB" w:rsidRDefault="00166B14" w:rsidP="00211F9F">
      <w:pPr>
        <w:ind w:right="-360"/>
        <w:rPr>
          <w:rFonts w:ascii="Calibri" w:hAnsi="Calibri"/>
          <w:b/>
          <w:bCs/>
        </w:rPr>
      </w:pPr>
    </w:p>
    <w:sectPr w:rsidR="00166B14" w:rsidRPr="007336DB" w:rsidSect="00E77439">
      <w:footerReference w:type="default" r:id="rId11"/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A4C386" w14:textId="77777777" w:rsidR="00C627E4" w:rsidRDefault="00C627E4" w:rsidP="00E95002">
      <w:r>
        <w:separator/>
      </w:r>
    </w:p>
  </w:endnote>
  <w:endnote w:type="continuationSeparator" w:id="0">
    <w:p w14:paraId="3D1AF5D5" w14:textId="77777777" w:rsidR="00C627E4" w:rsidRDefault="00C627E4" w:rsidP="00E95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39702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BC48D7F" w14:textId="66E07FB6" w:rsidR="007C33E7" w:rsidRDefault="007C33E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5E0B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77538E70" w14:textId="77777777" w:rsidR="007C33E7" w:rsidRDefault="007C33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1E2E87" w14:textId="77777777" w:rsidR="00C627E4" w:rsidRDefault="00C627E4" w:rsidP="00E95002">
      <w:r>
        <w:separator/>
      </w:r>
    </w:p>
  </w:footnote>
  <w:footnote w:type="continuationSeparator" w:id="0">
    <w:p w14:paraId="1A978E0B" w14:textId="77777777" w:rsidR="00C627E4" w:rsidRDefault="00C627E4" w:rsidP="00E950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F5D0BAB"/>
    <w:multiLevelType w:val="hybridMultilevel"/>
    <w:tmpl w:val="91F25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7707F2"/>
    <w:multiLevelType w:val="singleLevel"/>
    <w:tmpl w:val="04090015"/>
    <w:lvl w:ilvl="0">
      <w:start w:val="3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2C294EC0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99134DE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496916CE"/>
    <w:multiLevelType w:val="hybridMultilevel"/>
    <w:tmpl w:val="1D7217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6599964">
    <w:abstractNumId w:val="2"/>
  </w:num>
  <w:num w:numId="2" w16cid:durableId="994458430">
    <w:abstractNumId w:val="3"/>
  </w:num>
  <w:num w:numId="3" w16cid:durableId="1856074342">
    <w:abstractNumId w:val="5"/>
  </w:num>
  <w:num w:numId="4" w16cid:durableId="917517247">
    <w:abstractNumId w:val="1"/>
  </w:num>
  <w:num w:numId="5" w16cid:durableId="168509040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6" w16cid:durableId="1200004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c2sTQ2MDUyMTI3MjNW0lEKTi0uzszPAykwrAUAmT8cCSwAAAA="/>
  </w:docVars>
  <w:rsids>
    <w:rsidRoot w:val="004A07F6"/>
    <w:rsid w:val="00015C4B"/>
    <w:rsid w:val="00037A75"/>
    <w:rsid w:val="00044160"/>
    <w:rsid w:val="00065211"/>
    <w:rsid w:val="00076C8E"/>
    <w:rsid w:val="0008281A"/>
    <w:rsid w:val="0009658E"/>
    <w:rsid w:val="000A4870"/>
    <w:rsid w:val="000A6430"/>
    <w:rsid w:val="000B0C28"/>
    <w:rsid w:val="000B126B"/>
    <w:rsid w:val="000B6BA0"/>
    <w:rsid w:val="000C022B"/>
    <w:rsid w:val="000C33FE"/>
    <w:rsid w:val="000E0044"/>
    <w:rsid w:val="000E14D5"/>
    <w:rsid w:val="00101FD2"/>
    <w:rsid w:val="001102AA"/>
    <w:rsid w:val="001144B1"/>
    <w:rsid w:val="00115E0C"/>
    <w:rsid w:val="00125028"/>
    <w:rsid w:val="001413EE"/>
    <w:rsid w:val="00146A83"/>
    <w:rsid w:val="00154DAC"/>
    <w:rsid w:val="00157916"/>
    <w:rsid w:val="00166B14"/>
    <w:rsid w:val="00172328"/>
    <w:rsid w:val="001871D1"/>
    <w:rsid w:val="001A2801"/>
    <w:rsid w:val="001B067A"/>
    <w:rsid w:val="001B61A3"/>
    <w:rsid w:val="001C2CC7"/>
    <w:rsid w:val="001D1BA8"/>
    <w:rsid w:val="001D2FEB"/>
    <w:rsid w:val="0021093A"/>
    <w:rsid w:val="00211F9F"/>
    <w:rsid w:val="0021769B"/>
    <w:rsid w:val="0022604D"/>
    <w:rsid w:val="00226433"/>
    <w:rsid w:val="00234745"/>
    <w:rsid w:val="00241F51"/>
    <w:rsid w:val="00247946"/>
    <w:rsid w:val="002634BE"/>
    <w:rsid w:val="00268F37"/>
    <w:rsid w:val="00273928"/>
    <w:rsid w:val="0029301C"/>
    <w:rsid w:val="002B50C1"/>
    <w:rsid w:val="002B5B62"/>
    <w:rsid w:val="002D11E8"/>
    <w:rsid w:val="002D53FC"/>
    <w:rsid w:val="002D583B"/>
    <w:rsid w:val="002E2AF6"/>
    <w:rsid w:val="00303906"/>
    <w:rsid w:val="00303F3A"/>
    <w:rsid w:val="0031067B"/>
    <w:rsid w:val="00311381"/>
    <w:rsid w:val="003140AD"/>
    <w:rsid w:val="003148C2"/>
    <w:rsid w:val="003241A0"/>
    <w:rsid w:val="00327FBC"/>
    <w:rsid w:val="0033036F"/>
    <w:rsid w:val="00333203"/>
    <w:rsid w:val="0034662C"/>
    <w:rsid w:val="00347FDB"/>
    <w:rsid w:val="003612C2"/>
    <w:rsid w:val="00363803"/>
    <w:rsid w:val="003730B9"/>
    <w:rsid w:val="0037752F"/>
    <w:rsid w:val="0039AF68"/>
    <w:rsid w:val="003A21CB"/>
    <w:rsid w:val="003C2784"/>
    <w:rsid w:val="003C327C"/>
    <w:rsid w:val="003C3C86"/>
    <w:rsid w:val="003C7A47"/>
    <w:rsid w:val="003D3050"/>
    <w:rsid w:val="003D3165"/>
    <w:rsid w:val="003D51CE"/>
    <w:rsid w:val="003D6942"/>
    <w:rsid w:val="003F4371"/>
    <w:rsid w:val="00400099"/>
    <w:rsid w:val="00403314"/>
    <w:rsid w:val="00412A68"/>
    <w:rsid w:val="00414461"/>
    <w:rsid w:val="00422150"/>
    <w:rsid w:val="004259EF"/>
    <w:rsid w:val="00426E4C"/>
    <w:rsid w:val="00452990"/>
    <w:rsid w:val="004613FB"/>
    <w:rsid w:val="00464E43"/>
    <w:rsid w:val="00493891"/>
    <w:rsid w:val="00495E90"/>
    <w:rsid w:val="00496F96"/>
    <w:rsid w:val="004A07F6"/>
    <w:rsid w:val="004A4076"/>
    <w:rsid w:val="004B08DB"/>
    <w:rsid w:val="004B3FF5"/>
    <w:rsid w:val="004C2704"/>
    <w:rsid w:val="004F2957"/>
    <w:rsid w:val="004F5D8C"/>
    <w:rsid w:val="00503226"/>
    <w:rsid w:val="00523E7E"/>
    <w:rsid w:val="005279AC"/>
    <w:rsid w:val="005321F7"/>
    <w:rsid w:val="005444CD"/>
    <w:rsid w:val="005542DE"/>
    <w:rsid w:val="00571BE4"/>
    <w:rsid w:val="00573D81"/>
    <w:rsid w:val="00573DE8"/>
    <w:rsid w:val="00576336"/>
    <w:rsid w:val="0058560C"/>
    <w:rsid w:val="005A6E0E"/>
    <w:rsid w:val="005B1C3B"/>
    <w:rsid w:val="005C46EA"/>
    <w:rsid w:val="005E01B1"/>
    <w:rsid w:val="006057A3"/>
    <w:rsid w:val="00613BD4"/>
    <w:rsid w:val="006216A3"/>
    <w:rsid w:val="00623149"/>
    <w:rsid w:val="00626E58"/>
    <w:rsid w:val="006366B1"/>
    <w:rsid w:val="00642FD1"/>
    <w:rsid w:val="00643E1E"/>
    <w:rsid w:val="00643E4B"/>
    <w:rsid w:val="0066179A"/>
    <w:rsid w:val="00664171"/>
    <w:rsid w:val="006846FC"/>
    <w:rsid w:val="00691C09"/>
    <w:rsid w:val="006A6949"/>
    <w:rsid w:val="006B063E"/>
    <w:rsid w:val="006B470B"/>
    <w:rsid w:val="006B6A13"/>
    <w:rsid w:val="006D6B05"/>
    <w:rsid w:val="006E653D"/>
    <w:rsid w:val="006F2DFE"/>
    <w:rsid w:val="0070304A"/>
    <w:rsid w:val="0070388D"/>
    <w:rsid w:val="00712F44"/>
    <w:rsid w:val="007336DB"/>
    <w:rsid w:val="007338FD"/>
    <w:rsid w:val="007355A3"/>
    <w:rsid w:val="00740F99"/>
    <w:rsid w:val="00747B45"/>
    <w:rsid w:val="007651F9"/>
    <w:rsid w:val="00767B6A"/>
    <w:rsid w:val="00774F3E"/>
    <w:rsid w:val="00776F28"/>
    <w:rsid w:val="007933A1"/>
    <w:rsid w:val="0079746F"/>
    <w:rsid w:val="007B593A"/>
    <w:rsid w:val="007B63E4"/>
    <w:rsid w:val="007C33E7"/>
    <w:rsid w:val="007C3507"/>
    <w:rsid w:val="007D0FC2"/>
    <w:rsid w:val="007D31F9"/>
    <w:rsid w:val="00803190"/>
    <w:rsid w:val="0081532B"/>
    <w:rsid w:val="0082058A"/>
    <w:rsid w:val="00887D56"/>
    <w:rsid w:val="00887E01"/>
    <w:rsid w:val="00893409"/>
    <w:rsid w:val="008949BE"/>
    <w:rsid w:val="008A33DE"/>
    <w:rsid w:val="008A7DDA"/>
    <w:rsid w:val="008B743E"/>
    <w:rsid w:val="008D2FCA"/>
    <w:rsid w:val="008E065A"/>
    <w:rsid w:val="008E386E"/>
    <w:rsid w:val="008E5D42"/>
    <w:rsid w:val="008F3A39"/>
    <w:rsid w:val="00913C14"/>
    <w:rsid w:val="00915E0B"/>
    <w:rsid w:val="009179D7"/>
    <w:rsid w:val="0093217F"/>
    <w:rsid w:val="00946862"/>
    <w:rsid w:val="0094693B"/>
    <w:rsid w:val="00946F2C"/>
    <w:rsid w:val="0094772F"/>
    <w:rsid w:val="0095244C"/>
    <w:rsid w:val="00965833"/>
    <w:rsid w:val="0098149C"/>
    <w:rsid w:val="009919F0"/>
    <w:rsid w:val="00995375"/>
    <w:rsid w:val="009A1015"/>
    <w:rsid w:val="009A6786"/>
    <w:rsid w:val="009C1E59"/>
    <w:rsid w:val="009F182D"/>
    <w:rsid w:val="009F3A61"/>
    <w:rsid w:val="009F416B"/>
    <w:rsid w:val="00A06410"/>
    <w:rsid w:val="00A24276"/>
    <w:rsid w:val="00A374B8"/>
    <w:rsid w:val="00A62AC0"/>
    <w:rsid w:val="00A74E2E"/>
    <w:rsid w:val="00A760AB"/>
    <w:rsid w:val="00A76637"/>
    <w:rsid w:val="00A827BD"/>
    <w:rsid w:val="00A834F0"/>
    <w:rsid w:val="00AB0EE6"/>
    <w:rsid w:val="00AB567E"/>
    <w:rsid w:val="00AD0FAC"/>
    <w:rsid w:val="00AE7EC9"/>
    <w:rsid w:val="00AF13C7"/>
    <w:rsid w:val="00B00562"/>
    <w:rsid w:val="00B1154F"/>
    <w:rsid w:val="00B345DD"/>
    <w:rsid w:val="00B35653"/>
    <w:rsid w:val="00B4C1C4"/>
    <w:rsid w:val="00B550BD"/>
    <w:rsid w:val="00B86D39"/>
    <w:rsid w:val="00B921E9"/>
    <w:rsid w:val="00BA2CAA"/>
    <w:rsid w:val="00BB0B06"/>
    <w:rsid w:val="00BC06CE"/>
    <w:rsid w:val="00BC61C5"/>
    <w:rsid w:val="00BD057C"/>
    <w:rsid w:val="00BF796F"/>
    <w:rsid w:val="00BF7C06"/>
    <w:rsid w:val="00C11966"/>
    <w:rsid w:val="00C21FC1"/>
    <w:rsid w:val="00C2296F"/>
    <w:rsid w:val="00C35CB4"/>
    <w:rsid w:val="00C40185"/>
    <w:rsid w:val="00C50A36"/>
    <w:rsid w:val="00C56991"/>
    <w:rsid w:val="00C61F2E"/>
    <w:rsid w:val="00C627E4"/>
    <w:rsid w:val="00C64847"/>
    <w:rsid w:val="00C66D7A"/>
    <w:rsid w:val="00C700DA"/>
    <w:rsid w:val="00C80FB0"/>
    <w:rsid w:val="00C95521"/>
    <w:rsid w:val="00CA02AB"/>
    <w:rsid w:val="00CC084F"/>
    <w:rsid w:val="00CC13E2"/>
    <w:rsid w:val="00CD374D"/>
    <w:rsid w:val="00CD6B7B"/>
    <w:rsid w:val="00CE18C9"/>
    <w:rsid w:val="00D06DBD"/>
    <w:rsid w:val="00D1450C"/>
    <w:rsid w:val="00D258D5"/>
    <w:rsid w:val="00D403A5"/>
    <w:rsid w:val="00D53959"/>
    <w:rsid w:val="00D625CE"/>
    <w:rsid w:val="00DA5661"/>
    <w:rsid w:val="00DD2F29"/>
    <w:rsid w:val="00DD4EE4"/>
    <w:rsid w:val="00DD507F"/>
    <w:rsid w:val="00DD72D5"/>
    <w:rsid w:val="00DE474C"/>
    <w:rsid w:val="00DF055F"/>
    <w:rsid w:val="00E01523"/>
    <w:rsid w:val="00E16E59"/>
    <w:rsid w:val="00E36298"/>
    <w:rsid w:val="00E40F21"/>
    <w:rsid w:val="00E51405"/>
    <w:rsid w:val="00E57DC5"/>
    <w:rsid w:val="00E74D9B"/>
    <w:rsid w:val="00E77439"/>
    <w:rsid w:val="00E8113C"/>
    <w:rsid w:val="00E84BE1"/>
    <w:rsid w:val="00E874DF"/>
    <w:rsid w:val="00E95002"/>
    <w:rsid w:val="00E975DD"/>
    <w:rsid w:val="00EA47F4"/>
    <w:rsid w:val="00EA62DC"/>
    <w:rsid w:val="00EB1759"/>
    <w:rsid w:val="00EC2F6B"/>
    <w:rsid w:val="00EC45BD"/>
    <w:rsid w:val="00ED0A29"/>
    <w:rsid w:val="00ED54D8"/>
    <w:rsid w:val="00F045BF"/>
    <w:rsid w:val="00F16729"/>
    <w:rsid w:val="00F3470E"/>
    <w:rsid w:val="00F400AC"/>
    <w:rsid w:val="00F42107"/>
    <w:rsid w:val="00F62ADB"/>
    <w:rsid w:val="00F74875"/>
    <w:rsid w:val="00F770B2"/>
    <w:rsid w:val="00F81170"/>
    <w:rsid w:val="00FA5753"/>
    <w:rsid w:val="00FC6A55"/>
    <w:rsid w:val="00FD0427"/>
    <w:rsid w:val="00FD2EF2"/>
    <w:rsid w:val="00FD6E9E"/>
    <w:rsid w:val="00FF0EDE"/>
    <w:rsid w:val="00FF38BB"/>
    <w:rsid w:val="00FF4985"/>
    <w:rsid w:val="012444A5"/>
    <w:rsid w:val="030BDCC6"/>
    <w:rsid w:val="0316F07F"/>
    <w:rsid w:val="03330A0C"/>
    <w:rsid w:val="060902DA"/>
    <w:rsid w:val="062AECA3"/>
    <w:rsid w:val="06827F2F"/>
    <w:rsid w:val="0793D8B1"/>
    <w:rsid w:val="089742E4"/>
    <w:rsid w:val="08CD6EFB"/>
    <w:rsid w:val="08ED5FE7"/>
    <w:rsid w:val="08F2C403"/>
    <w:rsid w:val="09479408"/>
    <w:rsid w:val="0A0767DD"/>
    <w:rsid w:val="0C965724"/>
    <w:rsid w:val="0CBB8885"/>
    <w:rsid w:val="0D820785"/>
    <w:rsid w:val="0E2BA985"/>
    <w:rsid w:val="0E999A44"/>
    <w:rsid w:val="0ECD630F"/>
    <w:rsid w:val="116F32E1"/>
    <w:rsid w:val="11996DDC"/>
    <w:rsid w:val="11E2968F"/>
    <w:rsid w:val="1208F9D5"/>
    <w:rsid w:val="126FDA8D"/>
    <w:rsid w:val="129FAD3B"/>
    <w:rsid w:val="137344C0"/>
    <w:rsid w:val="137D7CF0"/>
    <w:rsid w:val="13E2D0B9"/>
    <w:rsid w:val="145BE120"/>
    <w:rsid w:val="14DC30CE"/>
    <w:rsid w:val="16396334"/>
    <w:rsid w:val="164AB59B"/>
    <w:rsid w:val="1701E096"/>
    <w:rsid w:val="179A0729"/>
    <w:rsid w:val="181D4436"/>
    <w:rsid w:val="183F2DFF"/>
    <w:rsid w:val="1841F086"/>
    <w:rsid w:val="18DBB77A"/>
    <w:rsid w:val="193CC7F6"/>
    <w:rsid w:val="19429832"/>
    <w:rsid w:val="19A81A0D"/>
    <w:rsid w:val="1A06A329"/>
    <w:rsid w:val="1ADF5C35"/>
    <w:rsid w:val="1BCDC9D5"/>
    <w:rsid w:val="1C40D066"/>
    <w:rsid w:val="1D0C7189"/>
    <w:rsid w:val="1D5117C8"/>
    <w:rsid w:val="1D9D969B"/>
    <w:rsid w:val="1DAE4D14"/>
    <w:rsid w:val="1E0E8171"/>
    <w:rsid w:val="1EA100CE"/>
    <w:rsid w:val="1F95A029"/>
    <w:rsid w:val="2099B314"/>
    <w:rsid w:val="20ADDBA0"/>
    <w:rsid w:val="20D330A8"/>
    <w:rsid w:val="21548E96"/>
    <w:rsid w:val="21B936D4"/>
    <w:rsid w:val="240ECAC4"/>
    <w:rsid w:val="259F19E7"/>
    <w:rsid w:val="260BA3BE"/>
    <w:rsid w:val="26690686"/>
    <w:rsid w:val="26E4B882"/>
    <w:rsid w:val="276BFE4D"/>
    <w:rsid w:val="27A7AE3A"/>
    <w:rsid w:val="28FDB619"/>
    <w:rsid w:val="290150AE"/>
    <w:rsid w:val="2A68409F"/>
    <w:rsid w:val="2A753508"/>
    <w:rsid w:val="2A99C095"/>
    <w:rsid w:val="2AE5EEB8"/>
    <w:rsid w:val="2B8C5296"/>
    <w:rsid w:val="2CBFC59C"/>
    <w:rsid w:val="2D608320"/>
    <w:rsid w:val="2D8BD2F0"/>
    <w:rsid w:val="2E1B88C5"/>
    <w:rsid w:val="2F4C561C"/>
    <w:rsid w:val="300D9E8C"/>
    <w:rsid w:val="317DBF8C"/>
    <w:rsid w:val="31CF368D"/>
    <w:rsid w:val="31EBB04B"/>
    <w:rsid w:val="34BE8661"/>
    <w:rsid w:val="34EB83E3"/>
    <w:rsid w:val="3576FCDB"/>
    <w:rsid w:val="35C2FA2F"/>
    <w:rsid w:val="369B1FCC"/>
    <w:rsid w:val="37ADF727"/>
    <w:rsid w:val="3854661B"/>
    <w:rsid w:val="387D47E2"/>
    <w:rsid w:val="38B6C576"/>
    <w:rsid w:val="3A261202"/>
    <w:rsid w:val="3A801896"/>
    <w:rsid w:val="3ABAD755"/>
    <w:rsid w:val="3B205930"/>
    <w:rsid w:val="3B3E8BDA"/>
    <w:rsid w:val="3C94AE39"/>
    <w:rsid w:val="3D043A32"/>
    <w:rsid w:val="3D722AF1"/>
    <w:rsid w:val="3D9AED98"/>
    <w:rsid w:val="3E309E35"/>
    <w:rsid w:val="3E4C9B54"/>
    <w:rsid w:val="3F0487E3"/>
    <w:rsid w:val="3FFC92D0"/>
    <w:rsid w:val="40193FF1"/>
    <w:rsid w:val="402FCA21"/>
    <w:rsid w:val="40EFACA2"/>
    <w:rsid w:val="417568BC"/>
    <w:rsid w:val="41E8B84A"/>
    <w:rsid w:val="42D2CD40"/>
    <w:rsid w:val="4324E6DA"/>
    <w:rsid w:val="43DB9F69"/>
    <w:rsid w:val="43E0B562"/>
    <w:rsid w:val="43EBC91B"/>
    <w:rsid w:val="43FFF1A7"/>
    <w:rsid w:val="4425AC51"/>
    <w:rsid w:val="444CD997"/>
    <w:rsid w:val="44F8F0D9"/>
    <w:rsid w:val="45F22B15"/>
    <w:rsid w:val="46D2C7BD"/>
    <w:rsid w:val="470287C6"/>
    <w:rsid w:val="4755F278"/>
    <w:rsid w:val="4868B14D"/>
    <w:rsid w:val="48C73A69"/>
    <w:rsid w:val="48F12FEE"/>
    <w:rsid w:val="49D08D17"/>
    <w:rsid w:val="49D7361A"/>
    <w:rsid w:val="4AE345B5"/>
    <w:rsid w:val="4B64CDC6"/>
    <w:rsid w:val="4BA91BFD"/>
    <w:rsid w:val="4C11AF08"/>
    <w:rsid w:val="4C4FCC20"/>
    <w:rsid w:val="4DA68EFD"/>
    <w:rsid w:val="4DEBD69C"/>
    <w:rsid w:val="4E8DB227"/>
    <w:rsid w:val="4F457910"/>
    <w:rsid w:val="509797BD"/>
    <w:rsid w:val="509A5A44"/>
    <w:rsid w:val="50B29927"/>
    <w:rsid w:val="516E046E"/>
    <w:rsid w:val="517FC482"/>
    <w:rsid w:val="51F03FA9"/>
    <w:rsid w:val="524148F6"/>
    <w:rsid w:val="530DF81C"/>
    <w:rsid w:val="54263393"/>
    <w:rsid w:val="562C958D"/>
    <w:rsid w:val="563ADCA0"/>
    <w:rsid w:val="5651C6EE"/>
    <w:rsid w:val="56B76463"/>
    <w:rsid w:val="576D5EC5"/>
    <w:rsid w:val="57C1E7EE"/>
    <w:rsid w:val="57FCD4BF"/>
    <w:rsid w:val="5914069B"/>
    <w:rsid w:val="5916C922"/>
    <w:rsid w:val="59FC3360"/>
    <w:rsid w:val="59FCCF4E"/>
    <w:rsid w:val="5A556197"/>
    <w:rsid w:val="5A6B0E8C"/>
    <w:rsid w:val="5A9F0019"/>
    <w:rsid w:val="5BCF5DE9"/>
    <w:rsid w:val="5C4C6A30"/>
    <w:rsid w:val="5DA60CA4"/>
    <w:rsid w:val="5DD22E9D"/>
    <w:rsid w:val="5E0CED5C"/>
    <w:rsid w:val="5E17258C"/>
    <w:rsid w:val="5EFAEDD8"/>
    <w:rsid w:val="5F295A97"/>
    <w:rsid w:val="5FE05816"/>
    <w:rsid w:val="5FE6C440"/>
    <w:rsid w:val="60AACF37"/>
    <w:rsid w:val="60ED039F"/>
    <w:rsid w:val="619EB15B"/>
    <w:rsid w:val="61B2D9E7"/>
    <w:rsid w:val="62AE9BA0"/>
    <w:rsid w:val="636B55F8"/>
    <w:rsid w:val="63AF434C"/>
    <w:rsid w:val="64854A5B"/>
    <w:rsid w:val="65271149"/>
    <w:rsid w:val="654F36FA"/>
    <w:rsid w:val="675207AE"/>
    <w:rsid w:val="6944411C"/>
    <w:rsid w:val="6969727D"/>
    <w:rsid w:val="697FA059"/>
    <w:rsid w:val="6A22DF0B"/>
    <w:rsid w:val="6A2F48C5"/>
    <w:rsid w:val="6A5ECE00"/>
    <w:rsid w:val="6A96C59B"/>
    <w:rsid w:val="6C4345F5"/>
    <w:rsid w:val="6C51B9B8"/>
    <w:rsid w:val="6C5B84D8"/>
    <w:rsid w:val="6E4757D4"/>
    <w:rsid w:val="6ECB0C59"/>
    <w:rsid w:val="6EFB3204"/>
    <w:rsid w:val="6F1DC485"/>
    <w:rsid w:val="6F20870C"/>
    <w:rsid w:val="70136D7B"/>
    <w:rsid w:val="702B66E8"/>
    <w:rsid w:val="7090BAB1"/>
    <w:rsid w:val="70E539AF"/>
    <w:rsid w:val="7109CB18"/>
    <w:rsid w:val="710F2F34"/>
    <w:rsid w:val="721323E6"/>
    <w:rsid w:val="7363F1AA"/>
    <w:rsid w:val="74202C73"/>
    <w:rsid w:val="752C3EAA"/>
    <w:rsid w:val="7589A172"/>
    <w:rsid w:val="75C31F06"/>
    <w:rsid w:val="75CC8258"/>
    <w:rsid w:val="75DB1873"/>
    <w:rsid w:val="75F0822A"/>
    <w:rsid w:val="76600E23"/>
    <w:rsid w:val="778C7226"/>
    <w:rsid w:val="786D6707"/>
    <w:rsid w:val="79481660"/>
    <w:rsid w:val="79513028"/>
    <w:rsid w:val="79B90136"/>
    <w:rsid w:val="79BA0AD1"/>
    <w:rsid w:val="7A04DBF7"/>
    <w:rsid w:val="7A4B8093"/>
    <w:rsid w:val="7A69B33D"/>
    <w:rsid w:val="7B083B42"/>
    <w:rsid w:val="7B4EEAC6"/>
    <w:rsid w:val="7B8FAFF1"/>
    <w:rsid w:val="7C255777"/>
    <w:rsid w:val="7C68DF29"/>
    <w:rsid w:val="7D479D0C"/>
    <w:rsid w:val="7D4E4967"/>
    <w:rsid w:val="7E348499"/>
    <w:rsid w:val="7F5AF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F7F60"/>
  <w15:docId w15:val="{CD2CE563-119A-4181-A906-8C6870765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154F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0C33FE"/>
    <w:pPr>
      <w:keepNext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qFormat/>
    <w:rsid w:val="000C33FE"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qFormat/>
    <w:rsid w:val="000C33FE"/>
    <w:pPr>
      <w:keepNext/>
      <w:jc w:val="center"/>
      <w:outlineLvl w:val="3"/>
    </w:pPr>
    <w:rPr>
      <w:rFonts w:ascii="Arial" w:hAnsi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C33FE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0C33FE"/>
    <w:rPr>
      <w:rFonts w:ascii="Arial" w:eastAsia="Times New Roman" w:hAnsi="Arial" w:cs="Arial"/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0C33FE"/>
    <w:rPr>
      <w:rFonts w:ascii="Arial" w:eastAsia="Times New Roman" w:hAnsi="Arial" w:cs="Times New Roman"/>
      <w:b/>
      <w:bCs/>
      <w:szCs w:val="20"/>
    </w:rPr>
  </w:style>
  <w:style w:type="paragraph" w:styleId="BodyText">
    <w:name w:val="Body Text"/>
    <w:basedOn w:val="Normal"/>
    <w:link w:val="BodyTextChar"/>
    <w:rsid w:val="000C33FE"/>
    <w:rPr>
      <w:rFonts w:ascii="Arial" w:hAnsi="Arial" w:cs="Arial"/>
      <w:sz w:val="18"/>
    </w:rPr>
  </w:style>
  <w:style w:type="character" w:customStyle="1" w:styleId="BodyTextChar">
    <w:name w:val="Body Text Char"/>
    <w:basedOn w:val="DefaultParagraphFont"/>
    <w:link w:val="BodyText"/>
    <w:rsid w:val="000C33FE"/>
    <w:rPr>
      <w:rFonts w:ascii="Arial" w:eastAsia="Times New Roman" w:hAnsi="Arial" w:cs="Arial"/>
      <w:sz w:val="18"/>
      <w:szCs w:val="20"/>
    </w:rPr>
  </w:style>
  <w:style w:type="paragraph" w:styleId="BodyText2">
    <w:name w:val="Body Text 2"/>
    <w:basedOn w:val="Normal"/>
    <w:link w:val="BodyText2Char"/>
    <w:rsid w:val="000C33FE"/>
    <w:rPr>
      <w:rFonts w:ascii="Arial" w:hAnsi="Arial" w:cs="Arial"/>
      <w:sz w:val="16"/>
    </w:rPr>
  </w:style>
  <w:style w:type="character" w:customStyle="1" w:styleId="BodyText2Char">
    <w:name w:val="Body Text 2 Char"/>
    <w:basedOn w:val="DefaultParagraphFont"/>
    <w:link w:val="BodyText2"/>
    <w:rsid w:val="000C33FE"/>
    <w:rPr>
      <w:rFonts w:ascii="Arial" w:eastAsia="Times New Roman" w:hAnsi="Arial" w:cs="Arial"/>
      <w:sz w:val="16"/>
      <w:szCs w:val="20"/>
    </w:rPr>
  </w:style>
  <w:style w:type="paragraph" w:styleId="FootnoteText">
    <w:name w:val="footnote text"/>
    <w:basedOn w:val="Normal"/>
    <w:link w:val="FootnoteTextChar"/>
    <w:semiHidden/>
    <w:rsid w:val="000C33FE"/>
  </w:style>
  <w:style w:type="character" w:customStyle="1" w:styleId="FootnoteTextChar">
    <w:name w:val="Footnote Text Char"/>
    <w:basedOn w:val="DefaultParagraphFont"/>
    <w:link w:val="FootnoteText"/>
    <w:semiHidden/>
    <w:rsid w:val="000C33FE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33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3FE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C33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Text">
    <w:name w:val="annotation text"/>
    <w:basedOn w:val="Normal"/>
    <w:link w:val="CommentTextChar"/>
    <w:uiPriority w:val="99"/>
    <w:unhideWhenUsed/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customStyle="1" w:styleId="paragraph">
    <w:name w:val="paragraph"/>
    <w:basedOn w:val="Normal"/>
    <w:rsid w:val="005C46EA"/>
    <w:pPr>
      <w:suppressAutoHyphens w:val="0"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normaltextrun">
    <w:name w:val="normaltextrun"/>
    <w:basedOn w:val="DefaultParagraphFont"/>
    <w:rsid w:val="005C46EA"/>
  </w:style>
  <w:style w:type="character" w:customStyle="1" w:styleId="eop">
    <w:name w:val="eop"/>
    <w:basedOn w:val="DefaultParagraphFont"/>
    <w:rsid w:val="005C46EA"/>
  </w:style>
  <w:style w:type="character" w:customStyle="1" w:styleId="findhit">
    <w:name w:val="findhit"/>
    <w:basedOn w:val="DefaultParagraphFont"/>
    <w:rsid w:val="005C46EA"/>
  </w:style>
  <w:style w:type="character" w:customStyle="1" w:styleId="contextualspellingandgrammarerror">
    <w:name w:val="contextualspellingandgrammarerror"/>
    <w:basedOn w:val="DefaultParagraphFont"/>
    <w:rsid w:val="005C46EA"/>
  </w:style>
  <w:style w:type="character" w:customStyle="1" w:styleId="spellingerror">
    <w:name w:val="spellingerror"/>
    <w:basedOn w:val="DefaultParagraphFont"/>
    <w:rsid w:val="005C46E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4E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4EE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D0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pf0">
    <w:name w:val="pf0"/>
    <w:basedOn w:val="Normal"/>
    <w:rsid w:val="00400099"/>
    <w:pPr>
      <w:suppressAutoHyphens w:val="0"/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cf01">
    <w:name w:val="cf01"/>
    <w:basedOn w:val="DefaultParagraphFont"/>
    <w:rsid w:val="00400099"/>
    <w:rPr>
      <w:rFonts w:ascii="Segoe UI" w:hAnsi="Segoe UI" w:cs="Segoe UI" w:hint="default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950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500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E950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500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1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1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6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9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0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5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9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7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9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0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7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2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T:\Fire\Burn%20Plan%20Templates\WV%20Slash%20Pile%20Burn%20Plan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3d167f-55fb-4bb6-97b0-6b7e1ff0d96a">
      <Terms xmlns="http://schemas.microsoft.com/office/infopath/2007/PartnerControls"/>
    </lcf76f155ced4ddcb4097134ff3c332f>
    <TaxCatchAll xmlns="4657eba7-5618-4f30-8af6-9fdd4dc60be0" xsi:nil="true"/>
    <SharedWithUsers xmlns="4657eba7-5618-4f30-8af6-9fdd4dc60be0">
      <UserInfo>
        <DisplayName>MCCARTER Stacy * ODF</DisplayName>
        <AccountId>21</AccountId>
        <AccountType/>
      </UserInfo>
      <UserInfo>
        <DisplayName>HOLSCHBACH Tim J * ODF</DisplayName>
        <AccountId>17</AccountId>
        <AccountType/>
      </UserInfo>
      <UserInfo>
        <DisplayName>CLEMONS Christina T * ODF</DisplayName>
        <AccountId>27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71975F061674C8B5124A3A997CF00" ma:contentTypeVersion="15" ma:contentTypeDescription="Create a new document." ma:contentTypeScope="" ma:versionID="44e3ca07f3de263ab0bac8ca556d96a0">
  <xsd:schema xmlns:xsd="http://www.w3.org/2001/XMLSchema" xmlns:xs="http://www.w3.org/2001/XMLSchema" xmlns:p="http://schemas.microsoft.com/office/2006/metadata/properties" xmlns:ns2="cf3d167f-55fb-4bb6-97b0-6b7e1ff0d96a" xmlns:ns3="4657eba7-5618-4f30-8af6-9fdd4dc60be0" targetNamespace="http://schemas.microsoft.com/office/2006/metadata/properties" ma:root="true" ma:fieldsID="f4297817c4bae302613e3539710c1dbe" ns2:_="" ns3:_="">
    <xsd:import namespace="cf3d167f-55fb-4bb6-97b0-6b7e1ff0d96a"/>
    <xsd:import namespace="4657eba7-5618-4f30-8af6-9fdd4dc60b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3d167f-55fb-4bb6-97b0-6b7e1ff0d9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bc13bb2-4050-4808-9050-3ebd68b2d7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57eba7-5618-4f30-8af6-9fdd4dc60be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1bc38f4-7b1e-4f54-906e-ac3d710f98d8}" ma:internalName="TaxCatchAll" ma:showField="CatchAllData" ma:web="4657eba7-5618-4f30-8af6-9fdd4dc60b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184E53-AEA0-40C5-B62B-7D42A202AB5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45E4162-55D2-4695-AA35-73E69089F2FB}">
  <ds:schemaRefs>
    <ds:schemaRef ds:uri="http://schemas.microsoft.com/office/2006/metadata/properties"/>
    <ds:schemaRef ds:uri="http://schemas.microsoft.com/office/infopath/2007/PartnerControls"/>
    <ds:schemaRef ds:uri="cf3d167f-55fb-4bb6-97b0-6b7e1ff0d96a"/>
    <ds:schemaRef ds:uri="4657eba7-5618-4f30-8af6-9fdd4dc60be0"/>
  </ds:schemaRefs>
</ds:datastoreItem>
</file>

<file path=customXml/itemProps3.xml><?xml version="1.0" encoding="utf-8"?>
<ds:datastoreItem xmlns:ds="http://schemas.openxmlformats.org/officeDocument/2006/customXml" ds:itemID="{417B029E-DA16-46FC-BA41-E94B260F74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773F95-9A2C-48B5-B2DB-46221DADBC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3d167f-55fb-4bb6-97b0-6b7e1ff0d96a"/>
    <ds:schemaRef ds:uri="4657eba7-5618-4f30-8af6-9fdd4dc60b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WV Slash Pile Burn Plan TEMPLATE.dotx</Template>
  <TotalTime>35</TotalTime>
  <Pages>10</Pages>
  <Words>1033</Words>
  <Characters>5890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Nature Conservancy</Company>
  <LinksUpToDate>false</LinksUpToDate>
  <CharactersWithSpaces>6910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Gibbons</dc:creator>
  <cp:keywords/>
  <dc:description/>
  <cp:lastModifiedBy>Lapham, Kyle (DNR)</cp:lastModifiedBy>
  <cp:revision>28</cp:revision>
  <cp:lastPrinted>2025-03-04T16:54:00Z</cp:lastPrinted>
  <dcterms:created xsi:type="dcterms:W3CDTF">2023-05-15T23:02:00Z</dcterms:created>
  <dcterms:modified xsi:type="dcterms:W3CDTF">2025-03-04T17:09:00Z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0x010100AD671975F061674C8B5124A3A997CF00</vt:lpwstr>
  </property>
  <property fmtid="{D5CDD505-2E9C-101B-9397-08002B2CF9AE}" pid="3" name="MediaServiceImageTags">
    <vt:lpwstr/>
  </property>
</Properties>
</file>